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74DAA0" w14:textId="77777777" w:rsidR="00AF200D" w:rsidRDefault="00AF200D" w:rsidP="00BB3A66">
      <w:pPr>
        <w:jc w:val="center"/>
        <w:rPr>
          <w:rStyle w:val="StyleVerdana20pt"/>
          <w:szCs w:val="40"/>
        </w:rPr>
      </w:pPr>
    </w:p>
    <w:p w14:paraId="46C1FE1E" w14:textId="47B8BAC8" w:rsidR="00CC0472" w:rsidRPr="003E5D98" w:rsidRDefault="00BB3A66" w:rsidP="00BB3A66">
      <w:pPr>
        <w:jc w:val="center"/>
        <w:rPr>
          <w:rStyle w:val="StyleVerdana20pt"/>
          <w:szCs w:val="40"/>
        </w:rPr>
      </w:pPr>
      <w:r w:rsidRPr="003E5D98">
        <w:rPr>
          <w:rStyle w:val="StyleVerdana20pt"/>
          <w:szCs w:val="40"/>
        </w:rPr>
        <w:t>Nomination for Outstanding Structure Awards</w:t>
      </w:r>
      <w:r w:rsidR="009B17B5" w:rsidRPr="003E5D98">
        <w:rPr>
          <w:rStyle w:val="StyleVerdana20pt"/>
          <w:szCs w:val="40"/>
        </w:rPr>
        <w:t xml:space="preserve"> 20</w:t>
      </w:r>
      <w:r w:rsidR="00FA11A1" w:rsidRPr="003E5D98">
        <w:rPr>
          <w:rStyle w:val="StyleVerdana20pt"/>
          <w:szCs w:val="40"/>
        </w:rPr>
        <w:t>2</w:t>
      </w:r>
      <w:r w:rsidR="00C910F9">
        <w:rPr>
          <w:rStyle w:val="StyleVerdana20pt"/>
          <w:szCs w:val="40"/>
        </w:rPr>
        <w:t>1</w:t>
      </w:r>
      <w:r w:rsidRPr="003E5D98">
        <w:rPr>
          <w:rStyle w:val="StyleVerdana20pt"/>
          <w:szCs w:val="40"/>
        </w:rPr>
        <w:t xml:space="preserve"> </w:t>
      </w:r>
    </w:p>
    <w:p w14:paraId="1B3E9B5E" w14:textId="77777777" w:rsidR="00BB3A66" w:rsidRPr="003E5D98" w:rsidRDefault="00BB3A66" w:rsidP="00BB3A66">
      <w:pPr>
        <w:jc w:val="center"/>
        <w:rPr>
          <w:rStyle w:val="StyleVerdana24pt"/>
        </w:rPr>
      </w:pPr>
      <w:r w:rsidRPr="003E5D98">
        <w:rPr>
          <w:rStyle w:val="StyleVerdana24pt"/>
          <w:sz w:val="40"/>
          <w:szCs w:val="40"/>
        </w:rPr>
        <w:t>(OStrA)</w:t>
      </w:r>
    </w:p>
    <w:p w14:paraId="4BDB3027" w14:textId="77777777" w:rsidR="002512AC" w:rsidRDefault="002512AC" w:rsidP="002512AC">
      <w:pPr>
        <w:rPr>
          <w:rStyle w:val="StyleVerdana24pt"/>
          <w:sz w:val="24"/>
        </w:rPr>
      </w:pPr>
    </w:p>
    <w:p w14:paraId="32D31B31" w14:textId="2B612BCD" w:rsidR="002512AC" w:rsidRPr="003E5D98" w:rsidRDefault="002C3384" w:rsidP="002512AC">
      <w:pPr>
        <w:autoSpaceDE w:val="0"/>
        <w:autoSpaceDN w:val="0"/>
        <w:adjustRightInd w:val="0"/>
        <w:rPr>
          <w:rStyle w:val="StyleVerdana16pt"/>
        </w:rPr>
      </w:pPr>
      <w:r w:rsidRPr="003E5D98">
        <w:rPr>
          <w:rStyle w:val="StyleVerdana24pt"/>
          <w:sz w:val="22"/>
          <w:szCs w:val="22"/>
        </w:rPr>
        <w:t>Nominations have to be submitted according to</w:t>
      </w:r>
      <w:r w:rsidRPr="003E5D98">
        <w:rPr>
          <w:rFonts w:eastAsia="SimSun"/>
          <w:bCs/>
          <w:szCs w:val="22"/>
          <w:lang w:eastAsia="zh-CN"/>
        </w:rPr>
        <w:t xml:space="preserve"> Standing Orders for the IABSE Outstanding Structure Award (OStrA) as a</w:t>
      </w:r>
      <w:r w:rsidRPr="003E5D98">
        <w:rPr>
          <w:rFonts w:eastAsia="SimSun"/>
          <w:szCs w:val="22"/>
          <w:lang w:eastAsia="zh-CN"/>
        </w:rPr>
        <w:t xml:space="preserve">pproved by the Executive Committee of IABSE in </w:t>
      </w:r>
      <w:r w:rsidR="00CE1EF8">
        <w:rPr>
          <w:rFonts w:eastAsia="SimSun"/>
          <w:szCs w:val="22"/>
          <w:lang w:eastAsia="zh-CN"/>
        </w:rPr>
        <w:t>New York</w:t>
      </w:r>
      <w:r w:rsidRPr="003E5D98">
        <w:rPr>
          <w:rFonts w:eastAsia="SimSun"/>
          <w:szCs w:val="22"/>
          <w:lang w:eastAsia="zh-CN"/>
        </w:rPr>
        <w:t xml:space="preserve"> on </w:t>
      </w:r>
      <w:r w:rsidR="00CE1EF8">
        <w:rPr>
          <w:rFonts w:eastAsia="SimSun"/>
          <w:szCs w:val="22"/>
          <w:lang w:eastAsia="zh-CN"/>
        </w:rPr>
        <w:t>September</w:t>
      </w:r>
      <w:r w:rsidRPr="003E5D98">
        <w:rPr>
          <w:rFonts w:eastAsia="SimSun"/>
          <w:szCs w:val="22"/>
          <w:lang w:eastAsia="zh-CN"/>
        </w:rPr>
        <w:t xml:space="preserve"> 3, 201</w:t>
      </w:r>
      <w:r w:rsidR="00CE1EF8">
        <w:rPr>
          <w:rFonts w:eastAsia="SimSun"/>
          <w:szCs w:val="22"/>
          <w:lang w:eastAsia="zh-CN"/>
        </w:rPr>
        <w:t>9</w:t>
      </w:r>
      <w:bookmarkStart w:id="0" w:name="_GoBack"/>
      <w:bookmarkEnd w:id="0"/>
      <w:r w:rsidRPr="003E5D98">
        <w:rPr>
          <w:rFonts w:eastAsia="SimSun"/>
          <w:szCs w:val="22"/>
          <w:lang w:eastAsia="zh-CN"/>
        </w:rPr>
        <w:t xml:space="preserve">. Please send your nominations to the IABSE Secretariat, </w:t>
      </w:r>
      <w:r w:rsidRPr="003E5D98">
        <w:rPr>
          <w:rFonts w:eastAsia="SimSun"/>
          <w:szCs w:val="22"/>
        </w:rPr>
        <w:t>Jungholzstrasse 28</w:t>
      </w:r>
      <w:r w:rsidRPr="003E5D98">
        <w:rPr>
          <w:rFonts w:eastAsia="SimSun"/>
          <w:szCs w:val="22"/>
          <w:lang w:eastAsia="zh-CN"/>
        </w:rPr>
        <w:t>, 80</w:t>
      </w:r>
      <w:r w:rsidRPr="003E5D98">
        <w:rPr>
          <w:rFonts w:eastAsia="SimSun"/>
          <w:szCs w:val="22"/>
        </w:rPr>
        <w:t>50</w:t>
      </w:r>
      <w:r w:rsidRPr="003E5D98">
        <w:rPr>
          <w:rFonts w:eastAsia="SimSun"/>
          <w:szCs w:val="22"/>
          <w:lang w:eastAsia="zh-CN"/>
        </w:rPr>
        <w:t xml:space="preserve"> Zurich, SWITZERLAND, </w:t>
      </w:r>
      <w:hyperlink r:id="rId7" w:history="1">
        <w:r w:rsidRPr="003E5D98">
          <w:rPr>
            <w:rStyle w:val="Hyperlink"/>
            <w:rFonts w:eastAsia="SimSun"/>
            <w:szCs w:val="22"/>
            <w:lang w:eastAsia="zh-CN"/>
          </w:rPr>
          <w:t>firat@iabse.org</w:t>
        </w:r>
      </w:hyperlink>
      <w:r w:rsidRPr="003E5D98">
        <w:rPr>
          <w:rFonts w:eastAsia="SimSun"/>
          <w:szCs w:val="22"/>
          <w:lang w:eastAsia="zh-CN"/>
        </w:rPr>
        <w:t>. Deadline for receipt of nominations is June 30, 20</w:t>
      </w:r>
      <w:r w:rsidRPr="003E5D98">
        <w:rPr>
          <w:rFonts w:eastAsia="SimSun"/>
          <w:szCs w:val="22"/>
        </w:rPr>
        <w:t>20</w:t>
      </w:r>
      <w:r w:rsidRPr="003E5D98">
        <w:rPr>
          <w:rFonts w:eastAsia="SimSun"/>
          <w:szCs w:val="22"/>
          <w:lang w:eastAsia="zh-CN"/>
        </w:rPr>
        <w:t>.</w:t>
      </w:r>
    </w:p>
    <w:p w14:paraId="67C6E42A" w14:textId="77777777" w:rsidR="00BB3A66" w:rsidRPr="00EA4184" w:rsidRDefault="00BB3A66" w:rsidP="00BB3A66">
      <w:pPr>
        <w:rPr>
          <w:rStyle w:val="StyleVerdana16pt"/>
        </w:rPr>
      </w:pPr>
    </w:p>
    <w:tbl>
      <w:tblPr>
        <w:tblW w:w="9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2"/>
        <w:gridCol w:w="3144"/>
        <w:gridCol w:w="3145"/>
      </w:tblGrid>
      <w:tr w:rsidR="00BB3A66" w:rsidRPr="002C3384" w14:paraId="277551C1" w14:textId="77777777" w:rsidTr="006C6475">
        <w:trPr>
          <w:trHeight w:val="256"/>
        </w:trPr>
        <w:tc>
          <w:tcPr>
            <w:tcW w:w="3002" w:type="dxa"/>
            <w:tcBorders>
              <w:top w:val="nil"/>
              <w:left w:val="nil"/>
              <w:right w:val="nil"/>
            </w:tcBorders>
          </w:tcPr>
          <w:p w14:paraId="542C1665" w14:textId="77777777" w:rsidR="00BB3A66" w:rsidRPr="003E5D98" w:rsidRDefault="00BB3A66" w:rsidP="002350CD">
            <w:pPr>
              <w:rPr>
                <w:rStyle w:val="StyleVerdana10ptBold"/>
                <w:sz w:val="22"/>
                <w:szCs w:val="22"/>
              </w:rPr>
            </w:pPr>
            <w:r w:rsidRPr="003E5D98">
              <w:rPr>
                <w:rStyle w:val="StyleVerdana10ptBold"/>
                <w:sz w:val="22"/>
                <w:szCs w:val="22"/>
              </w:rPr>
              <w:t>Structure Information:</w:t>
            </w:r>
          </w:p>
        </w:tc>
        <w:tc>
          <w:tcPr>
            <w:tcW w:w="6289" w:type="dxa"/>
            <w:gridSpan w:val="2"/>
            <w:tcBorders>
              <w:top w:val="nil"/>
              <w:left w:val="nil"/>
              <w:right w:val="nil"/>
            </w:tcBorders>
          </w:tcPr>
          <w:p w14:paraId="3A63F330" w14:textId="77777777" w:rsidR="00BB3A66" w:rsidRPr="002C3384" w:rsidRDefault="00BB3A66" w:rsidP="002350CD">
            <w:pPr>
              <w:rPr>
                <w:rFonts w:ascii="Arial" w:hAnsi="Arial" w:cs="Arial"/>
                <w:b/>
                <w:szCs w:val="22"/>
              </w:rPr>
            </w:pPr>
          </w:p>
        </w:tc>
      </w:tr>
      <w:tr w:rsidR="00BB3A66" w:rsidRPr="002C3384" w14:paraId="512E1D91" w14:textId="77777777" w:rsidTr="006C6475">
        <w:trPr>
          <w:trHeight w:val="263"/>
        </w:trPr>
        <w:tc>
          <w:tcPr>
            <w:tcW w:w="3002" w:type="dxa"/>
          </w:tcPr>
          <w:p w14:paraId="5ACE205E" w14:textId="77777777" w:rsidR="00BB3A66" w:rsidRPr="003E5D98" w:rsidRDefault="00BB3A66" w:rsidP="002350CD">
            <w:pPr>
              <w:rPr>
                <w:rStyle w:val="StyleVerdana10pt"/>
                <w:sz w:val="22"/>
                <w:szCs w:val="22"/>
              </w:rPr>
            </w:pPr>
            <w:r w:rsidRPr="003E5D98">
              <w:rPr>
                <w:rStyle w:val="StyleVerdana10pt"/>
                <w:sz w:val="22"/>
                <w:szCs w:val="22"/>
              </w:rPr>
              <w:t>Name of structure</w:t>
            </w:r>
          </w:p>
        </w:tc>
        <w:tc>
          <w:tcPr>
            <w:tcW w:w="6289" w:type="dxa"/>
            <w:gridSpan w:val="2"/>
          </w:tcPr>
          <w:p w14:paraId="30BCAC63" w14:textId="77777777" w:rsidR="00BB3A66" w:rsidRPr="002C3384" w:rsidRDefault="00BB3A66" w:rsidP="002350CD">
            <w:pPr>
              <w:rPr>
                <w:rFonts w:ascii="Arial" w:hAnsi="Arial" w:cs="Arial"/>
                <w:szCs w:val="22"/>
              </w:rPr>
            </w:pPr>
          </w:p>
        </w:tc>
      </w:tr>
      <w:tr w:rsidR="00692AE9" w:rsidRPr="002C3384" w14:paraId="4E73802C" w14:textId="77777777" w:rsidTr="002C7805">
        <w:trPr>
          <w:trHeight w:val="263"/>
        </w:trPr>
        <w:tc>
          <w:tcPr>
            <w:tcW w:w="3002" w:type="dxa"/>
          </w:tcPr>
          <w:p w14:paraId="71312814" w14:textId="0E3922BD" w:rsidR="00692AE9" w:rsidRPr="003E5D98" w:rsidRDefault="00692AE9" w:rsidP="002350CD">
            <w:pPr>
              <w:rPr>
                <w:rStyle w:val="StyleVerdana10pt"/>
                <w:sz w:val="22"/>
                <w:szCs w:val="22"/>
              </w:rPr>
            </w:pPr>
            <w:r>
              <w:rPr>
                <w:rStyle w:val="StyleVerdana10pt"/>
                <w:sz w:val="22"/>
                <w:szCs w:val="22"/>
              </w:rPr>
              <w:t>S</w:t>
            </w:r>
            <w:r w:rsidRPr="003E5D98">
              <w:rPr>
                <w:rStyle w:val="StyleVerdana10pt"/>
                <w:sz w:val="22"/>
                <w:szCs w:val="22"/>
              </w:rPr>
              <w:t>tructure</w:t>
            </w:r>
            <w:r>
              <w:rPr>
                <w:rStyle w:val="StyleVerdana10pt"/>
                <w:sz w:val="22"/>
                <w:szCs w:val="22"/>
              </w:rPr>
              <w:t xml:space="preserve"> category</w:t>
            </w:r>
          </w:p>
        </w:tc>
        <w:tc>
          <w:tcPr>
            <w:tcW w:w="3144" w:type="dxa"/>
          </w:tcPr>
          <w:p w14:paraId="03029DBD" w14:textId="77777777" w:rsidR="00692AE9" w:rsidRDefault="00692AE9" w:rsidP="002350CD">
            <w:pPr>
              <w:rPr>
                <w:rStyle w:val="StyleVerdana10pt"/>
                <w:sz w:val="22"/>
                <w:szCs w:val="22"/>
              </w:rPr>
            </w:pPr>
            <w:r w:rsidRPr="00692AE9">
              <w:rPr>
                <w:rStyle w:val="StyleVerdana10pt"/>
                <w:sz w:val="22"/>
              </w:rPr>
              <w:t>B</w:t>
            </w:r>
            <w:r w:rsidRPr="00692AE9">
              <w:rPr>
                <w:rStyle w:val="StyleVerdana10pt"/>
                <w:sz w:val="22"/>
                <w:szCs w:val="22"/>
              </w:rPr>
              <w:t>uildings and other structures</w:t>
            </w:r>
          </w:p>
          <w:sdt>
            <w:sdtPr>
              <w:rPr>
                <w:szCs w:val="22"/>
              </w:rPr>
              <w:id w:val="-668709006"/>
              <w14:checkbox>
                <w14:checked w14:val="0"/>
                <w14:checkedState w14:val="2612" w14:font="MS Gothic"/>
                <w14:uncheckedState w14:val="2610" w14:font="MS Gothic"/>
              </w14:checkbox>
            </w:sdtPr>
            <w:sdtEndPr/>
            <w:sdtContent>
              <w:p w14:paraId="177DC009" w14:textId="172DB7BE" w:rsidR="00692AE9" w:rsidRPr="00692AE9" w:rsidRDefault="000F045C" w:rsidP="00692AE9">
                <w:pPr>
                  <w:jc w:val="center"/>
                  <w:rPr>
                    <w:szCs w:val="22"/>
                  </w:rPr>
                </w:pPr>
                <w:r>
                  <w:rPr>
                    <w:rFonts w:ascii="MS Gothic" w:eastAsia="MS Gothic" w:hAnsi="MS Gothic" w:hint="eastAsia"/>
                    <w:szCs w:val="22"/>
                  </w:rPr>
                  <w:t>☐</w:t>
                </w:r>
              </w:p>
            </w:sdtContent>
          </w:sdt>
        </w:tc>
        <w:tc>
          <w:tcPr>
            <w:tcW w:w="3145" w:type="dxa"/>
          </w:tcPr>
          <w:p w14:paraId="4A6161C9" w14:textId="77777777" w:rsidR="00692AE9" w:rsidRDefault="00692AE9" w:rsidP="002350CD">
            <w:pPr>
              <w:rPr>
                <w:rStyle w:val="StyleVerdana10pt"/>
                <w:sz w:val="22"/>
              </w:rPr>
            </w:pPr>
            <w:r w:rsidRPr="00692AE9">
              <w:rPr>
                <w:rStyle w:val="StyleVerdana10pt"/>
                <w:sz w:val="22"/>
              </w:rPr>
              <w:t>Bridges and other infrastructures</w:t>
            </w:r>
          </w:p>
          <w:sdt>
            <w:sdtPr>
              <w:rPr>
                <w:rStyle w:val="StyleVerdana10pt"/>
                <w:sz w:val="22"/>
              </w:rPr>
              <w:id w:val="1001622205"/>
              <w14:checkbox>
                <w14:checked w14:val="0"/>
                <w14:checkedState w14:val="2612" w14:font="MS Gothic"/>
                <w14:uncheckedState w14:val="2610" w14:font="MS Gothic"/>
              </w14:checkbox>
            </w:sdtPr>
            <w:sdtEndPr>
              <w:rPr>
                <w:rStyle w:val="StyleVerdana10pt"/>
              </w:rPr>
            </w:sdtEndPr>
            <w:sdtContent>
              <w:p w14:paraId="05DB7065" w14:textId="096E12F2" w:rsidR="00692AE9" w:rsidRPr="00692AE9" w:rsidRDefault="000F045C" w:rsidP="00692AE9">
                <w:pPr>
                  <w:jc w:val="center"/>
                  <w:rPr>
                    <w:rStyle w:val="StyleVerdana10pt"/>
                    <w:sz w:val="22"/>
                  </w:rPr>
                </w:pPr>
                <w:r>
                  <w:rPr>
                    <w:rStyle w:val="StyleVerdana10pt"/>
                    <w:rFonts w:ascii="MS Gothic" w:eastAsia="MS Gothic" w:hAnsi="MS Gothic" w:hint="eastAsia"/>
                    <w:sz w:val="22"/>
                  </w:rPr>
                  <w:t>☐</w:t>
                </w:r>
              </w:p>
            </w:sdtContent>
          </w:sdt>
        </w:tc>
      </w:tr>
      <w:tr w:rsidR="00BB3A66" w:rsidRPr="002C3384" w14:paraId="30D86238" w14:textId="77777777" w:rsidTr="006C6475">
        <w:trPr>
          <w:trHeight w:val="263"/>
        </w:trPr>
        <w:tc>
          <w:tcPr>
            <w:tcW w:w="3002" w:type="dxa"/>
          </w:tcPr>
          <w:p w14:paraId="4008FBA4" w14:textId="77777777" w:rsidR="00BB3A66" w:rsidRPr="003E5D98" w:rsidRDefault="00BB3A66" w:rsidP="002350CD">
            <w:pPr>
              <w:rPr>
                <w:rStyle w:val="StyleVerdana10pt"/>
                <w:sz w:val="22"/>
                <w:szCs w:val="22"/>
              </w:rPr>
            </w:pPr>
            <w:r w:rsidRPr="003E5D98">
              <w:rPr>
                <w:rStyle w:val="StyleVerdana10pt"/>
                <w:sz w:val="22"/>
                <w:szCs w:val="22"/>
              </w:rPr>
              <w:t>Date started</w:t>
            </w:r>
          </w:p>
        </w:tc>
        <w:tc>
          <w:tcPr>
            <w:tcW w:w="6289" w:type="dxa"/>
            <w:gridSpan w:val="2"/>
          </w:tcPr>
          <w:p w14:paraId="33AA8C62" w14:textId="77777777" w:rsidR="00BB3A66" w:rsidRPr="002C3384" w:rsidRDefault="00BB3A66" w:rsidP="002350CD">
            <w:pPr>
              <w:rPr>
                <w:rFonts w:ascii="Arial" w:hAnsi="Arial" w:cs="Arial"/>
                <w:szCs w:val="22"/>
              </w:rPr>
            </w:pPr>
          </w:p>
        </w:tc>
      </w:tr>
      <w:tr w:rsidR="00BB3A66" w:rsidRPr="002C3384" w14:paraId="33F9063D" w14:textId="77777777" w:rsidTr="006C6475">
        <w:trPr>
          <w:trHeight w:val="263"/>
        </w:trPr>
        <w:tc>
          <w:tcPr>
            <w:tcW w:w="3002" w:type="dxa"/>
          </w:tcPr>
          <w:p w14:paraId="783CD748" w14:textId="77777777" w:rsidR="00BB3A66" w:rsidRPr="003E5D98" w:rsidRDefault="00BB3A66" w:rsidP="002350CD">
            <w:pPr>
              <w:rPr>
                <w:rStyle w:val="StyleVerdana10pt"/>
                <w:sz w:val="22"/>
                <w:szCs w:val="22"/>
              </w:rPr>
            </w:pPr>
            <w:r w:rsidRPr="003E5D98">
              <w:rPr>
                <w:rStyle w:val="StyleVerdana10pt"/>
                <w:sz w:val="22"/>
                <w:szCs w:val="22"/>
              </w:rPr>
              <w:t>Date of completion</w:t>
            </w:r>
          </w:p>
        </w:tc>
        <w:tc>
          <w:tcPr>
            <w:tcW w:w="6289" w:type="dxa"/>
            <w:gridSpan w:val="2"/>
          </w:tcPr>
          <w:p w14:paraId="511BD64C" w14:textId="77777777" w:rsidR="00BB3A66" w:rsidRPr="002C3384" w:rsidRDefault="00BB3A66" w:rsidP="002350CD">
            <w:pPr>
              <w:rPr>
                <w:rFonts w:ascii="Arial" w:hAnsi="Arial" w:cs="Arial"/>
                <w:szCs w:val="22"/>
              </w:rPr>
            </w:pPr>
          </w:p>
        </w:tc>
      </w:tr>
      <w:tr w:rsidR="00BB3A66" w:rsidRPr="002C3384" w14:paraId="5D321A1E" w14:textId="77777777" w:rsidTr="006C6475">
        <w:trPr>
          <w:trHeight w:val="263"/>
        </w:trPr>
        <w:tc>
          <w:tcPr>
            <w:tcW w:w="3002" w:type="dxa"/>
          </w:tcPr>
          <w:p w14:paraId="737129D3" w14:textId="77777777" w:rsidR="00BB3A66" w:rsidRPr="003E5D98" w:rsidRDefault="00BB3A66" w:rsidP="002350CD">
            <w:pPr>
              <w:rPr>
                <w:rStyle w:val="StyleVerdana10pt"/>
                <w:sz w:val="22"/>
                <w:szCs w:val="22"/>
              </w:rPr>
            </w:pPr>
            <w:r w:rsidRPr="003E5D98">
              <w:rPr>
                <w:rStyle w:val="StyleVerdana10pt"/>
                <w:sz w:val="22"/>
                <w:szCs w:val="22"/>
              </w:rPr>
              <w:t>Location</w:t>
            </w:r>
            <w:r w:rsidR="005C621E" w:rsidRPr="003E5D98">
              <w:rPr>
                <w:rStyle w:val="StyleVerdana10pt"/>
                <w:sz w:val="22"/>
                <w:szCs w:val="22"/>
              </w:rPr>
              <w:t xml:space="preserve"> (City, Country)</w:t>
            </w:r>
          </w:p>
        </w:tc>
        <w:tc>
          <w:tcPr>
            <w:tcW w:w="6289" w:type="dxa"/>
            <w:gridSpan w:val="2"/>
          </w:tcPr>
          <w:p w14:paraId="575E716C" w14:textId="77777777" w:rsidR="00BB3A66" w:rsidRPr="002C3384" w:rsidRDefault="00BB3A66" w:rsidP="002350CD">
            <w:pPr>
              <w:rPr>
                <w:rFonts w:ascii="Arial" w:hAnsi="Arial" w:cs="Arial"/>
                <w:szCs w:val="22"/>
              </w:rPr>
            </w:pPr>
          </w:p>
        </w:tc>
      </w:tr>
    </w:tbl>
    <w:p w14:paraId="6620E197" w14:textId="77777777" w:rsidR="00BB3A66" w:rsidRPr="002C3384" w:rsidRDefault="00BB3A66" w:rsidP="00BB3A66">
      <w:pPr>
        <w:rPr>
          <w:rStyle w:val="StyleVerdana10pt"/>
          <w:rFonts w:ascii="Arial" w:hAnsi="Arial" w:cs="Arial"/>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300"/>
      </w:tblGrid>
      <w:tr w:rsidR="00BB3A66" w:rsidRPr="003E5D98" w14:paraId="56E76722" w14:textId="77777777" w:rsidTr="003930E3">
        <w:tc>
          <w:tcPr>
            <w:tcW w:w="2988" w:type="dxa"/>
            <w:tcBorders>
              <w:top w:val="nil"/>
              <w:left w:val="nil"/>
              <w:right w:val="nil"/>
            </w:tcBorders>
          </w:tcPr>
          <w:p w14:paraId="167B3EE4" w14:textId="77777777" w:rsidR="00BB3A66" w:rsidRPr="003E5D98" w:rsidRDefault="00BB3A66" w:rsidP="002350CD">
            <w:pPr>
              <w:rPr>
                <w:rStyle w:val="StyleVerdana10ptBold"/>
                <w:sz w:val="22"/>
                <w:szCs w:val="22"/>
              </w:rPr>
            </w:pPr>
            <w:r w:rsidRPr="003E5D98">
              <w:rPr>
                <w:rStyle w:val="StyleVerdana10ptBold"/>
                <w:sz w:val="22"/>
                <w:szCs w:val="22"/>
              </w:rPr>
              <w:t>Owner of structure:</w:t>
            </w:r>
          </w:p>
        </w:tc>
        <w:tc>
          <w:tcPr>
            <w:tcW w:w="6300" w:type="dxa"/>
            <w:tcBorders>
              <w:top w:val="nil"/>
              <w:left w:val="nil"/>
              <w:right w:val="nil"/>
            </w:tcBorders>
          </w:tcPr>
          <w:p w14:paraId="11286CEC" w14:textId="77777777" w:rsidR="00BB3A66" w:rsidRPr="003E5D98" w:rsidRDefault="00BB3A66" w:rsidP="002350CD">
            <w:pPr>
              <w:rPr>
                <w:b/>
                <w:szCs w:val="22"/>
              </w:rPr>
            </w:pPr>
          </w:p>
        </w:tc>
      </w:tr>
      <w:tr w:rsidR="005D2F31" w:rsidRPr="003E5D98" w14:paraId="5DAA53CF" w14:textId="77777777" w:rsidTr="003930E3">
        <w:tc>
          <w:tcPr>
            <w:tcW w:w="2988" w:type="dxa"/>
          </w:tcPr>
          <w:p w14:paraId="066C758C" w14:textId="77777777" w:rsidR="005D2F31" w:rsidRPr="003E5D98" w:rsidRDefault="005D2F31" w:rsidP="002350CD">
            <w:pPr>
              <w:rPr>
                <w:rStyle w:val="StyleVerdana10pt"/>
                <w:sz w:val="22"/>
                <w:szCs w:val="22"/>
              </w:rPr>
            </w:pPr>
            <w:r w:rsidRPr="003E5D98">
              <w:rPr>
                <w:rStyle w:val="StyleVerdana10pt"/>
                <w:sz w:val="22"/>
                <w:szCs w:val="22"/>
              </w:rPr>
              <w:t>Name</w:t>
            </w:r>
          </w:p>
        </w:tc>
        <w:tc>
          <w:tcPr>
            <w:tcW w:w="6300" w:type="dxa"/>
          </w:tcPr>
          <w:p w14:paraId="09E62872" w14:textId="77777777" w:rsidR="005D2F31" w:rsidRPr="003E5D98" w:rsidRDefault="005D2F31" w:rsidP="002350CD">
            <w:pPr>
              <w:rPr>
                <w:szCs w:val="22"/>
              </w:rPr>
            </w:pPr>
          </w:p>
        </w:tc>
      </w:tr>
      <w:tr w:rsidR="005C621E" w:rsidRPr="003E5D98" w14:paraId="163F27F7" w14:textId="77777777" w:rsidTr="003930E3">
        <w:tc>
          <w:tcPr>
            <w:tcW w:w="2988" w:type="dxa"/>
          </w:tcPr>
          <w:p w14:paraId="6A5E2774" w14:textId="77777777" w:rsidR="005C621E" w:rsidRPr="003E5D98" w:rsidRDefault="005C621E" w:rsidP="00761375">
            <w:pPr>
              <w:rPr>
                <w:rStyle w:val="StyleVerdana10pt"/>
                <w:sz w:val="22"/>
                <w:szCs w:val="22"/>
              </w:rPr>
            </w:pPr>
            <w:r w:rsidRPr="003E5D98">
              <w:rPr>
                <w:rStyle w:val="StyleVerdana10pt"/>
                <w:sz w:val="22"/>
                <w:szCs w:val="22"/>
              </w:rPr>
              <w:t>Contact Person</w:t>
            </w:r>
          </w:p>
        </w:tc>
        <w:tc>
          <w:tcPr>
            <w:tcW w:w="6300" w:type="dxa"/>
          </w:tcPr>
          <w:p w14:paraId="391C85A0" w14:textId="77777777" w:rsidR="005C621E" w:rsidRPr="003E5D98" w:rsidRDefault="005C621E" w:rsidP="002350CD">
            <w:pPr>
              <w:rPr>
                <w:szCs w:val="22"/>
              </w:rPr>
            </w:pPr>
          </w:p>
        </w:tc>
      </w:tr>
      <w:tr w:rsidR="005C621E" w:rsidRPr="003E5D98" w14:paraId="29CB7489" w14:textId="77777777" w:rsidTr="003930E3">
        <w:tc>
          <w:tcPr>
            <w:tcW w:w="2988" w:type="dxa"/>
          </w:tcPr>
          <w:p w14:paraId="0FECE43C" w14:textId="77777777" w:rsidR="005C621E" w:rsidRPr="003E5D98" w:rsidRDefault="005C621E" w:rsidP="00761375">
            <w:pPr>
              <w:rPr>
                <w:szCs w:val="22"/>
              </w:rPr>
            </w:pPr>
            <w:r w:rsidRPr="003E5D98">
              <w:rPr>
                <w:rStyle w:val="StyleVerdana10pt"/>
                <w:sz w:val="22"/>
                <w:szCs w:val="22"/>
              </w:rPr>
              <w:t>Phone</w:t>
            </w:r>
          </w:p>
        </w:tc>
        <w:tc>
          <w:tcPr>
            <w:tcW w:w="6300" w:type="dxa"/>
          </w:tcPr>
          <w:p w14:paraId="0DFC7970" w14:textId="77777777" w:rsidR="005C621E" w:rsidRPr="003E5D98" w:rsidRDefault="005C621E" w:rsidP="002350CD">
            <w:pPr>
              <w:rPr>
                <w:szCs w:val="22"/>
              </w:rPr>
            </w:pPr>
          </w:p>
        </w:tc>
      </w:tr>
      <w:tr w:rsidR="005C621E" w:rsidRPr="003E5D98" w14:paraId="69975AB1" w14:textId="77777777" w:rsidTr="003930E3">
        <w:tc>
          <w:tcPr>
            <w:tcW w:w="2988" w:type="dxa"/>
          </w:tcPr>
          <w:p w14:paraId="7D42841B" w14:textId="77777777" w:rsidR="005C621E" w:rsidRPr="003E5D98" w:rsidRDefault="005C621E" w:rsidP="00761375">
            <w:pPr>
              <w:rPr>
                <w:rStyle w:val="StyleVerdana10pt"/>
                <w:sz w:val="22"/>
                <w:szCs w:val="22"/>
              </w:rPr>
            </w:pPr>
            <w:r w:rsidRPr="003E5D98">
              <w:rPr>
                <w:rStyle w:val="StyleVerdana10pt"/>
                <w:sz w:val="22"/>
                <w:szCs w:val="22"/>
              </w:rPr>
              <w:t>E-Mail</w:t>
            </w:r>
          </w:p>
        </w:tc>
        <w:tc>
          <w:tcPr>
            <w:tcW w:w="6300" w:type="dxa"/>
          </w:tcPr>
          <w:p w14:paraId="7BD305ED" w14:textId="77777777" w:rsidR="005C621E" w:rsidRPr="003E5D98" w:rsidRDefault="005C621E" w:rsidP="002350CD">
            <w:pPr>
              <w:rPr>
                <w:szCs w:val="22"/>
              </w:rPr>
            </w:pPr>
          </w:p>
        </w:tc>
      </w:tr>
      <w:tr w:rsidR="005C621E" w:rsidRPr="003E5D98" w14:paraId="66FA06BE" w14:textId="77777777" w:rsidTr="003930E3">
        <w:tc>
          <w:tcPr>
            <w:tcW w:w="2988" w:type="dxa"/>
            <w:vMerge w:val="restart"/>
          </w:tcPr>
          <w:p w14:paraId="6E7F3368" w14:textId="77777777" w:rsidR="005C621E" w:rsidRPr="003E5D98" w:rsidRDefault="005C621E" w:rsidP="002350CD">
            <w:pPr>
              <w:rPr>
                <w:rStyle w:val="StyleVerdana10pt"/>
                <w:sz w:val="22"/>
                <w:szCs w:val="22"/>
              </w:rPr>
            </w:pPr>
            <w:r w:rsidRPr="003E5D98">
              <w:rPr>
                <w:rStyle w:val="StyleVerdana10pt"/>
                <w:sz w:val="22"/>
                <w:szCs w:val="22"/>
              </w:rPr>
              <w:t>Address</w:t>
            </w:r>
          </w:p>
        </w:tc>
        <w:tc>
          <w:tcPr>
            <w:tcW w:w="6300" w:type="dxa"/>
          </w:tcPr>
          <w:p w14:paraId="20E40755" w14:textId="77777777" w:rsidR="005C621E" w:rsidRPr="003E5D98" w:rsidRDefault="005C621E" w:rsidP="002350CD">
            <w:pPr>
              <w:rPr>
                <w:szCs w:val="22"/>
              </w:rPr>
            </w:pPr>
          </w:p>
        </w:tc>
      </w:tr>
      <w:tr w:rsidR="005C621E" w:rsidRPr="003E5D98" w14:paraId="0ABEDB34" w14:textId="77777777" w:rsidTr="003930E3">
        <w:tc>
          <w:tcPr>
            <w:tcW w:w="2988" w:type="dxa"/>
            <w:vMerge/>
          </w:tcPr>
          <w:p w14:paraId="20E19013" w14:textId="77777777" w:rsidR="005C621E" w:rsidRPr="003E5D98" w:rsidRDefault="005C621E" w:rsidP="002350CD">
            <w:pPr>
              <w:rPr>
                <w:szCs w:val="22"/>
              </w:rPr>
            </w:pPr>
          </w:p>
        </w:tc>
        <w:tc>
          <w:tcPr>
            <w:tcW w:w="6300" w:type="dxa"/>
          </w:tcPr>
          <w:p w14:paraId="0860F5B5" w14:textId="77777777" w:rsidR="005C621E" w:rsidRPr="003E5D98" w:rsidRDefault="005C621E" w:rsidP="002350CD">
            <w:pPr>
              <w:rPr>
                <w:szCs w:val="22"/>
              </w:rPr>
            </w:pPr>
          </w:p>
        </w:tc>
      </w:tr>
      <w:tr w:rsidR="005C621E" w:rsidRPr="003E5D98" w14:paraId="050F9B9D" w14:textId="77777777" w:rsidTr="003930E3">
        <w:tc>
          <w:tcPr>
            <w:tcW w:w="2988" w:type="dxa"/>
            <w:vMerge/>
          </w:tcPr>
          <w:p w14:paraId="56EC0114" w14:textId="77777777" w:rsidR="005C621E" w:rsidRPr="003E5D98" w:rsidRDefault="005C621E" w:rsidP="002350CD">
            <w:pPr>
              <w:rPr>
                <w:szCs w:val="22"/>
              </w:rPr>
            </w:pPr>
          </w:p>
        </w:tc>
        <w:tc>
          <w:tcPr>
            <w:tcW w:w="6300" w:type="dxa"/>
          </w:tcPr>
          <w:p w14:paraId="36F23608" w14:textId="77777777" w:rsidR="005C621E" w:rsidRPr="003E5D98" w:rsidRDefault="005C621E" w:rsidP="002350CD">
            <w:pPr>
              <w:rPr>
                <w:szCs w:val="22"/>
              </w:rPr>
            </w:pPr>
          </w:p>
        </w:tc>
      </w:tr>
    </w:tbl>
    <w:p w14:paraId="42D18D2F" w14:textId="77777777" w:rsidR="00BB3A66" w:rsidRPr="003E5D98" w:rsidRDefault="00BB3A66" w:rsidP="00BB3A66">
      <w:pPr>
        <w:rPr>
          <w:rStyle w:val="StyleVerdana10pt"/>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0"/>
        <w:gridCol w:w="6298"/>
      </w:tblGrid>
      <w:tr w:rsidR="00BB3A66" w:rsidRPr="003E5D98" w14:paraId="74479D3E" w14:textId="77777777" w:rsidTr="003930E3">
        <w:trPr>
          <w:trHeight w:val="269"/>
        </w:trPr>
        <w:tc>
          <w:tcPr>
            <w:tcW w:w="2990" w:type="dxa"/>
            <w:tcBorders>
              <w:top w:val="nil"/>
              <w:left w:val="nil"/>
              <w:right w:val="nil"/>
            </w:tcBorders>
          </w:tcPr>
          <w:p w14:paraId="7C2211EC" w14:textId="77777777" w:rsidR="00BB3A66" w:rsidRPr="003E5D98" w:rsidRDefault="00BB3A66" w:rsidP="002350CD">
            <w:pPr>
              <w:rPr>
                <w:rStyle w:val="StyleVerdana10ptBold"/>
                <w:sz w:val="22"/>
                <w:szCs w:val="22"/>
              </w:rPr>
            </w:pPr>
            <w:r w:rsidRPr="003E5D98">
              <w:rPr>
                <w:rStyle w:val="StyleVerdana10ptBold"/>
                <w:sz w:val="22"/>
                <w:szCs w:val="22"/>
              </w:rPr>
              <w:t>Nominating Party:</w:t>
            </w:r>
          </w:p>
        </w:tc>
        <w:tc>
          <w:tcPr>
            <w:tcW w:w="6298" w:type="dxa"/>
            <w:tcBorders>
              <w:top w:val="nil"/>
              <w:left w:val="nil"/>
              <w:right w:val="nil"/>
            </w:tcBorders>
          </w:tcPr>
          <w:p w14:paraId="4216805F" w14:textId="77777777" w:rsidR="00BB3A66" w:rsidRPr="003E5D98" w:rsidRDefault="00BB3A66" w:rsidP="002350CD">
            <w:pPr>
              <w:rPr>
                <w:b/>
                <w:szCs w:val="22"/>
              </w:rPr>
            </w:pPr>
          </w:p>
        </w:tc>
      </w:tr>
      <w:tr w:rsidR="00BB3A66" w:rsidRPr="003E5D98" w14:paraId="5CAA0DD4" w14:textId="77777777" w:rsidTr="003930E3">
        <w:trPr>
          <w:trHeight w:val="269"/>
        </w:trPr>
        <w:tc>
          <w:tcPr>
            <w:tcW w:w="2990" w:type="dxa"/>
          </w:tcPr>
          <w:p w14:paraId="7A684077" w14:textId="77777777" w:rsidR="00BB3A66" w:rsidRPr="003E5D98" w:rsidRDefault="00BB3A66" w:rsidP="002350CD">
            <w:pPr>
              <w:rPr>
                <w:rStyle w:val="StyleVerdana10pt"/>
                <w:sz w:val="22"/>
                <w:szCs w:val="22"/>
              </w:rPr>
            </w:pPr>
            <w:r w:rsidRPr="003E5D98">
              <w:rPr>
                <w:rStyle w:val="StyleVerdana10pt"/>
                <w:sz w:val="22"/>
                <w:szCs w:val="22"/>
              </w:rPr>
              <w:t>Name</w:t>
            </w:r>
          </w:p>
        </w:tc>
        <w:tc>
          <w:tcPr>
            <w:tcW w:w="6298" w:type="dxa"/>
          </w:tcPr>
          <w:p w14:paraId="0C7E19A2" w14:textId="77777777" w:rsidR="00BB3A66" w:rsidRPr="003E5D98" w:rsidRDefault="00BB3A66" w:rsidP="002350CD">
            <w:pPr>
              <w:rPr>
                <w:szCs w:val="22"/>
              </w:rPr>
            </w:pPr>
          </w:p>
        </w:tc>
      </w:tr>
      <w:tr w:rsidR="005C621E" w:rsidRPr="003E5D98" w14:paraId="51BEE430" w14:textId="77777777" w:rsidTr="003930E3">
        <w:trPr>
          <w:trHeight w:val="269"/>
        </w:trPr>
        <w:tc>
          <w:tcPr>
            <w:tcW w:w="2990" w:type="dxa"/>
          </w:tcPr>
          <w:p w14:paraId="02E15DC7" w14:textId="77777777" w:rsidR="005C621E" w:rsidRPr="003E5D98" w:rsidRDefault="005C621E" w:rsidP="00761375">
            <w:pPr>
              <w:rPr>
                <w:rStyle w:val="StyleVerdana10pt"/>
                <w:sz w:val="22"/>
                <w:szCs w:val="22"/>
              </w:rPr>
            </w:pPr>
            <w:r w:rsidRPr="003E5D98">
              <w:rPr>
                <w:rStyle w:val="StyleVerdana10pt"/>
                <w:sz w:val="22"/>
                <w:szCs w:val="22"/>
              </w:rPr>
              <w:t>Contact Person</w:t>
            </w:r>
          </w:p>
        </w:tc>
        <w:tc>
          <w:tcPr>
            <w:tcW w:w="6298" w:type="dxa"/>
          </w:tcPr>
          <w:p w14:paraId="1AD75404" w14:textId="77777777" w:rsidR="005C621E" w:rsidRPr="003E5D98" w:rsidRDefault="005C621E" w:rsidP="002350CD">
            <w:pPr>
              <w:rPr>
                <w:szCs w:val="22"/>
              </w:rPr>
            </w:pPr>
          </w:p>
        </w:tc>
      </w:tr>
      <w:tr w:rsidR="005C621E" w:rsidRPr="003E5D98" w14:paraId="6C58C0CA" w14:textId="77777777" w:rsidTr="003930E3">
        <w:trPr>
          <w:trHeight w:val="269"/>
        </w:trPr>
        <w:tc>
          <w:tcPr>
            <w:tcW w:w="2990" w:type="dxa"/>
          </w:tcPr>
          <w:p w14:paraId="2344E1E7" w14:textId="77777777" w:rsidR="005C621E" w:rsidRPr="003E5D98" w:rsidRDefault="005C621E" w:rsidP="00761375">
            <w:pPr>
              <w:rPr>
                <w:rStyle w:val="StyleVerdana10pt"/>
                <w:sz w:val="22"/>
                <w:szCs w:val="22"/>
              </w:rPr>
            </w:pPr>
            <w:r w:rsidRPr="003E5D98">
              <w:rPr>
                <w:rStyle w:val="StyleVerdana10pt"/>
                <w:sz w:val="22"/>
                <w:szCs w:val="22"/>
              </w:rPr>
              <w:t>Phone</w:t>
            </w:r>
          </w:p>
        </w:tc>
        <w:tc>
          <w:tcPr>
            <w:tcW w:w="6298" w:type="dxa"/>
          </w:tcPr>
          <w:p w14:paraId="249B13F1" w14:textId="77777777" w:rsidR="005C621E" w:rsidRPr="003E5D98" w:rsidRDefault="005C621E" w:rsidP="002350CD">
            <w:pPr>
              <w:rPr>
                <w:szCs w:val="22"/>
              </w:rPr>
            </w:pPr>
          </w:p>
        </w:tc>
      </w:tr>
      <w:tr w:rsidR="005C621E" w:rsidRPr="003E5D98" w14:paraId="4756D355" w14:textId="77777777" w:rsidTr="003930E3">
        <w:trPr>
          <w:trHeight w:val="269"/>
        </w:trPr>
        <w:tc>
          <w:tcPr>
            <w:tcW w:w="2990" w:type="dxa"/>
          </w:tcPr>
          <w:p w14:paraId="23E90716" w14:textId="77777777" w:rsidR="005C621E" w:rsidRPr="003E5D98" w:rsidRDefault="005C621E" w:rsidP="00761375">
            <w:pPr>
              <w:rPr>
                <w:rStyle w:val="StyleVerdana10pt"/>
                <w:sz w:val="22"/>
                <w:szCs w:val="22"/>
              </w:rPr>
            </w:pPr>
            <w:r w:rsidRPr="003E5D98">
              <w:rPr>
                <w:rStyle w:val="StyleVerdana10pt"/>
                <w:sz w:val="22"/>
                <w:szCs w:val="22"/>
              </w:rPr>
              <w:t>E-Mail</w:t>
            </w:r>
          </w:p>
        </w:tc>
        <w:tc>
          <w:tcPr>
            <w:tcW w:w="6298" w:type="dxa"/>
          </w:tcPr>
          <w:p w14:paraId="3DC19AA7" w14:textId="77777777" w:rsidR="005C621E" w:rsidRPr="003E5D98" w:rsidRDefault="005C621E" w:rsidP="002350CD">
            <w:pPr>
              <w:rPr>
                <w:szCs w:val="22"/>
              </w:rPr>
            </w:pPr>
          </w:p>
        </w:tc>
      </w:tr>
      <w:tr w:rsidR="005C621E" w:rsidRPr="003E5D98" w14:paraId="4CC25A5F" w14:textId="77777777" w:rsidTr="003930E3">
        <w:trPr>
          <w:trHeight w:val="269"/>
        </w:trPr>
        <w:tc>
          <w:tcPr>
            <w:tcW w:w="2990" w:type="dxa"/>
            <w:vMerge w:val="restart"/>
          </w:tcPr>
          <w:p w14:paraId="68F63579" w14:textId="77777777" w:rsidR="005C621E" w:rsidRPr="003E5D98" w:rsidRDefault="005C621E" w:rsidP="002350CD">
            <w:pPr>
              <w:rPr>
                <w:rStyle w:val="StyleVerdana10pt"/>
                <w:sz w:val="22"/>
                <w:szCs w:val="22"/>
              </w:rPr>
            </w:pPr>
            <w:r w:rsidRPr="003E5D98">
              <w:rPr>
                <w:rStyle w:val="StyleVerdana10pt"/>
                <w:sz w:val="22"/>
                <w:szCs w:val="22"/>
              </w:rPr>
              <w:t>Address</w:t>
            </w:r>
          </w:p>
        </w:tc>
        <w:tc>
          <w:tcPr>
            <w:tcW w:w="6298" w:type="dxa"/>
          </w:tcPr>
          <w:p w14:paraId="486E5BBE" w14:textId="77777777" w:rsidR="005C621E" w:rsidRPr="003E5D98" w:rsidRDefault="005C621E" w:rsidP="002350CD">
            <w:pPr>
              <w:rPr>
                <w:szCs w:val="22"/>
              </w:rPr>
            </w:pPr>
          </w:p>
        </w:tc>
      </w:tr>
      <w:tr w:rsidR="005C621E" w:rsidRPr="002C3384" w14:paraId="6DC578A3" w14:textId="77777777" w:rsidTr="003930E3">
        <w:trPr>
          <w:trHeight w:val="251"/>
        </w:trPr>
        <w:tc>
          <w:tcPr>
            <w:tcW w:w="2990" w:type="dxa"/>
            <w:vMerge/>
          </w:tcPr>
          <w:p w14:paraId="5711B9E3" w14:textId="77777777" w:rsidR="005C621E" w:rsidRPr="002C3384" w:rsidRDefault="005C621E" w:rsidP="002350CD">
            <w:pPr>
              <w:rPr>
                <w:rFonts w:ascii="Arial" w:hAnsi="Arial" w:cs="Arial"/>
                <w:szCs w:val="22"/>
              </w:rPr>
            </w:pPr>
          </w:p>
        </w:tc>
        <w:tc>
          <w:tcPr>
            <w:tcW w:w="6298" w:type="dxa"/>
          </w:tcPr>
          <w:p w14:paraId="5E152F53" w14:textId="77777777" w:rsidR="005C621E" w:rsidRPr="002C3384" w:rsidRDefault="005C621E" w:rsidP="002350CD">
            <w:pPr>
              <w:rPr>
                <w:rFonts w:ascii="Arial" w:hAnsi="Arial" w:cs="Arial"/>
                <w:szCs w:val="22"/>
              </w:rPr>
            </w:pPr>
          </w:p>
        </w:tc>
      </w:tr>
      <w:tr w:rsidR="005C621E" w:rsidRPr="002C3384" w14:paraId="7A0AF740" w14:textId="77777777" w:rsidTr="003930E3">
        <w:trPr>
          <w:trHeight w:val="161"/>
        </w:trPr>
        <w:tc>
          <w:tcPr>
            <w:tcW w:w="2990" w:type="dxa"/>
            <w:vMerge/>
          </w:tcPr>
          <w:p w14:paraId="4BB1FE39" w14:textId="77777777" w:rsidR="005C621E" w:rsidRPr="002C3384" w:rsidRDefault="005C621E" w:rsidP="002350CD">
            <w:pPr>
              <w:rPr>
                <w:rFonts w:ascii="Arial" w:hAnsi="Arial" w:cs="Arial"/>
                <w:szCs w:val="22"/>
              </w:rPr>
            </w:pPr>
          </w:p>
        </w:tc>
        <w:tc>
          <w:tcPr>
            <w:tcW w:w="6298" w:type="dxa"/>
          </w:tcPr>
          <w:p w14:paraId="0672B809" w14:textId="77777777" w:rsidR="005C621E" w:rsidRPr="002C3384" w:rsidRDefault="005C621E" w:rsidP="002350CD">
            <w:pPr>
              <w:rPr>
                <w:rFonts w:ascii="Arial" w:hAnsi="Arial" w:cs="Arial"/>
                <w:szCs w:val="22"/>
              </w:rPr>
            </w:pPr>
          </w:p>
        </w:tc>
      </w:tr>
    </w:tbl>
    <w:p w14:paraId="11BC451E" w14:textId="77777777" w:rsidR="00BB3A66" w:rsidRPr="002C3384" w:rsidRDefault="00BB3A66">
      <w:pPr>
        <w:rPr>
          <w:rFonts w:ascii="Arial" w:hAnsi="Arial" w:cs="Arial"/>
          <w:szCs w:val="22"/>
        </w:rPr>
      </w:pPr>
    </w:p>
    <w:p w14:paraId="7EB454E7" w14:textId="77777777" w:rsidR="00BB3A66" w:rsidRPr="002C3384" w:rsidRDefault="00BB3A66">
      <w:pPr>
        <w:rPr>
          <w:rFonts w:ascii="Arial" w:hAnsi="Arial" w:cs="Arial"/>
          <w:szCs w:val="22"/>
        </w:rPr>
      </w:pPr>
    </w:p>
    <w:tbl>
      <w:tblPr>
        <w:tblpPr w:leftFromText="181" w:rightFromText="181" w:vertAnchor="text" w:horzAnchor="margin" w:tblpY="1078"/>
        <w:tblW w:w="0" w:type="auto"/>
        <w:tblLayout w:type="fixed"/>
        <w:tblLook w:val="01E0" w:firstRow="1" w:lastRow="1" w:firstColumn="1" w:lastColumn="1" w:noHBand="0" w:noVBand="0"/>
      </w:tblPr>
      <w:tblGrid>
        <w:gridCol w:w="4643"/>
        <w:gridCol w:w="4644"/>
      </w:tblGrid>
      <w:tr w:rsidR="002512AC" w:rsidRPr="002C3384" w14:paraId="282D21CC" w14:textId="77777777" w:rsidTr="003930E3">
        <w:trPr>
          <w:trHeight w:val="1231"/>
        </w:trPr>
        <w:tc>
          <w:tcPr>
            <w:tcW w:w="4643" w:type="dxa"/>
          </w:tcPr>
          <w:p w14:paraId="672A2D48" w14:textId="18D5A269" w:rsidR="002512AC" w:rsidRDefault="002512AC" w:rsidP="003930E3">
            <w:pPr>
              <w:rPr>
                <w:rFonts w:ascii="Arial" w:hAnsi="Arial" w:cs="Arial"/>
                <w:szCs w:val="22"/>
              </w:rPr>
            </w:pPr>
          </w:p>
          <w:p w14:paraId="56C465F1" w14:textId="4787B98C" w:rsidR="002C3384" w:rsidRDefault="002C3384" w:rsidP="003930E3">
            <w:pPr>
              <w:rPr>
                <w:rFonts w:ascii="Arial" w:hAnsi="Arial" w:cs="Arial"/>
                <w:szCs w:val="22"/>
              </w:rPr>
            </w:pPr>
          </w:p>
          <w:p w14:paraId="251163FD" w14:textId="77777777" w:rsidR="002C3384" w:rsidRPr="002C3384" w:rsidRDefault="002C3384" w:rsidP="003930E3">
            <w:pPr>
              <w:rPr>
                <w:rFonts w:ascii="Arial" w:hAnsi="Arial" w:cs="Arial"/>
                <w:szCs w:val="22"/>
              </w:rPr>
            </w:pPr>
          </w:p>
          <w:p w14:paraId="58181DAA" w14:textId="77777777" w:rsidR="002512AC" w:rsidRPr="002C3384" w:rsidRDefault="002512AC" w:rsidP="003930E3">
            <w:pPr>
              <w:rPr>
                <w:rFonts w:ascii="Arial" w:hAnsi="Arial" w:cs="Arial"/>
                <w:szCs w:val="22"/>
              </w:rPr>
            </w:pPr>
          </w:p>
          <w:p w14:paraId="3036DBEC" w14:textId="77777777" w:rsidR="002512AC" w:rsidRPr="002C3384" w:rsidRDefault="002512AC" w:rsidP="003930E3">
            <w:pPr>
              <w:rPr>
                <w:rFonts w:ascii="Arial" w:hAnsi="Arial" w:cs="Arial"/>
                <w:szCs w:val="22"/>
              </w:rPr>
            </w:pPr>
          </w:p>
          <w:p w14:paraId="439FCC6B" w14:textId="42B0CBE9" w:rsidR="002512AC" w:rsidRPr="002C3384" w:rsidRDefault="002512AC" w:rsidP="00B70834">
            <w:pPr>
              <w:jc w:val="center"/>
              <w:rPr>
                <w:rFonts w:ascii="Arial" w:hAnsi="Arial" w:cs="Arial"/>
                <w:szCs w:val="22"/>
              </w:rPr>
            </w:pPr>
            <w:r w:rsidRPr="002C3384">
              <w:rPr>
                <w:rFonts w:ascii="Arial" w:hAnsi="Arial" w:cs="Arial"/>
                <w:szCs w:val="22"/>
              </w:rPr>
              <w:t>_</w:t>
            </w:r>
            <w:r w:rsidR="00AF200D">
              <w:rPr>
                <w:rFonts w:ascii="Arial" w:hAnsi="Arial" w:cs="Arial"/>
                <w:szCs w:val="22"/>
              </w:rPr>
              <w:t>_______</w:t>
            </w:r>
            <w:r w:rsidRPr="002C3384">
              <w:rPr>
                <w:rFonts w:ascii="Arial" w:hAnsi="Arial" w:cs="Arial"/>
                <w:szCs w:val="22"/>
              </w:rPr>
              <w:t>__________________________</w:t>
            </w:r>
            <w:r w:rsidRPr="002C3384">
              <w:rPr>
                <w:rFonts w:ascii="Arial" w:hAnsi="Arial" w:cs="Arial"/>
                <w:szCs w:val="22"/>
              </w:rPr>
              <w:br/>
            </w:r>
            <w:r w:rsidRPr="003E5D98">
              <w:rPr>
                <w:szCs w:val="22"/>
              </w:rPr>
              <w:t>Place and Date</w:t>
            </w:r>
          </w:p>
        </w:tc>
        <w:tc>
          <w:tcPr>
            <w:tcW w:w="4644" w:type="dxa"/>
          </w:tcPr>
          <w:p w14:paraId="6471FCFC" w14:textId="77777777" w:rsidR="002512AC" w:rsidRPr="002C3384" w:rsidRDefault="002512AC" w:rsidP="003930E3">
            <w:pPr>
              <w:rPr>
                <w:rFonts w:ascii="Arial" w:hAnsi="Arial" w:cs="Arial"/>
                <w:szCs w:val="22"/>
              </w:rPr>
            </w:pPr>
          </w:p>
          <w:p w14:paraId="040340C4" w14:textId="2735ABD7" w:rsidR="002512AC" w:rsidRDefault="002512AC" w:rsidP="003930E3">
            <w:pPr>
              <w:rPr>
                <w:rFonts w:ascii="Arial" w:hAnsi="Arial" w:cs="Arial"/>
                <w:szCs w:val="22"/>
              </w:rPr>
            </w:pPr>
          </w:p>
          <w:p w14:paraId="510E2328" w14:textId="26679D62" w:rsidR="002C3384" w:rsidRDefault="002C3384" w:rsidP="003930E3">
            <w:pPr>
              <w:rPr>
                <w:rFonts w:ascii="Arial" w:hAnsi="Arial" w:cs="Arial"/>
                <w:szCs w:val="22"/>
              </w:rPr>
            </w:pPr>
          </w:p>
          <w:p w14:paraId="700D88FF" w14:textId="524D9B04" w:rsidR="002C3384" w:rsidRDefault="002C3384" w:rsidP="003930E3">
            <w:pPr>
              <w:rPr>
                <w:rFonts w:ascii="Arial" w:hAnsi="Arial" w:cs="Arial"/>
                <w:szCs w:val="22"/>
              </w:rPr>
            </w:pPr>
          </w:p>
          <w:p w14:paraId="0BD8644A" w14:textId="77777777" w:rsidR="002512AC" w:rsidRPr="002C3384" w:rsidRDefault="002512AC" w:rsidP="003930E3">
            <w:pPr>
              <w:rPr>
                <w:rFonts w:ascii="Arial" w:hAnsi="Arial" w:cs="Arial"/>
                <w:szCs w:val="22"/>
              </w:rPr>
            </w:pPr>
          </w:p>
          <w:p w14:paraId="078C307F" w14:textId="387C53BC" w:rsidR="002512AC" w:rsidRPr="002C3384" w:rsidRDefault="00AF200D" w:rsidP="003930E3">
            <w:pPr>
              <w:jc w:val="center"/>
              <w:rPr>
                <w:rFonts w:ascii="Arial" w:hAnsi="Arial" w:cs="Arial"/>
                <w:szCs w:val="22"/>
              </w:rPr>
            </w:pPr>
            <w:r w:rsidRPr="002C3384">
              <w:rPr>
                <w:rFonts w:ascii="Arial" w:hAnsi="Arial" w:cs="Arial"/>
                <w:szCs w:val="22"/>
              </w:rPr>
              <w:t>_</w:t>
            </w:r>
            <w:r>
              <w:rPr>
                <w:rFonts w:ascii="Arial" w:hAnsi="Arial" w:cs="Arial"/>
                <w:szCs w:val="22"/>
              </w:rPr>
              <w:t>_______</w:t>
            </w:r>
            <w:r w:rsidRPr="002C3384">
              <w:rPr>
                <w:rFonts w:ascii="Arial" w:hAnsi="Arial" w:cs="Arial"/>
                <w:szCs w:val="22"/>
              </w:rPr>
              <w:t>__________________________</w:t>
            </w:r>
            <w:r w:rsidR="002512AC" w:rsidRPr="002C3384">
              <w:rPr>
                <w:rFonts w:ascii="Arial" w:hAnsi="Arial" w:cs="Arial"/>
                <w:szCs w:val="22"/>
              </w:rPr>
              <w:br/>
            </w:r>
            <w:r w:rsidR="00343004">
              <w:rPr>
                <w:szCs w:val="22"/>
              </w:rPr>
              <w:t xml:space="preserve">   </w:t>
            </w:r>
            <w:r w:rsidR="002512AC" w:rsidRPr="003E5D98">
              <w:rPr>
                <w:szCs w:val="22"/>
              </w:rPr>
              <w:t xml:space="preserve">Print Name and </w:t>
            </w:r>
            <w:r w:rsidR="00E7166B" w:rsidRPr="003E5D98">
              <w:rPr>
                <w:szCs w:val="22"/>
              </w:rPr>
              <w:t>Signature</w:t>
            </w:r>
          </w:p>
        </w:tc>
      </w:tr>
    </w:tbl>
    <w:p w14:paraId="667668A6" w14:textId="612E91B4" w:rsidR="00B91233" w:rsidRPr="003E5D98" w:rsidRDefault="00B91233">
      <w:pPr>
        <w:sectPr w:rsidR="00B91233" w:rsidRPr="003E5D98" w:rsidSect="002C3384">
          <w:headerReference w:type="first" r:id="rId8"/>
          <w:footerReference w:type="first" r:id="rId9"/>
          <w:pgSz w:w="11907" w:h="16840" w:code="9"/>
          <w:pgMar w:top="1418" w:right="1418" w:bottom="1134" w:left="1418" w:header="567" w:footer="0" w:gutter="0"/>
          <w:cols w:space="720"/>
          <w:titlePg/>
          <w:docGrid w:linePitch="360"/>
        </w:sectPr>
      </w:pPr>
      <w:r w:rsidRPr="003E5D98">
        <w:rPr>
          <w:szCs w:val="22"/>
        </w:rPr>
        <w:t xml:space="preserve">This is to certify that IABSE will have a non-exclusive right to publish this </w:t>
      </w:r>
      <w:r w:rsidR="003E5D98" w:rsidRPr="003E5D98">
        <w:rPr>
          <w:szCs w:val="22"/>
        </w:rPr>
        <w:t>two</w:t>
      </w:r>
      <w:r w:rsidR="003E5D98">
        <w:rPr>
          <w:szCs w:val="22"/>
        </w:rPr>
        <w:t>-page</w:t>
      </w:r>
      <w:r w:rsidRPr="003E5D98">
        <w:rPr>
          <w:szCs w:val="22"/>
        </w:rPr>
        <w:t xml:space="preserve"> presentation, or any part thereof, in print and/or electronic form, e.g. on the IABSE website, in SEI Journal or as poster at IABSE symposia/congress.</w:t>
      </w:r>
      <w:r w:rsidR="005C621E" w:rsidRPr="003E5D98">
        <w:rPr>
          <w:szCs w:val="22"/>
        </w:rPr>
        <w:br/>
      </w:r>
      <w:r w:rsidR="005C621E" w:rsidRPr="003E5D98">
        <w:br/>
      </w:r>
    </w:p>
    <w:p w14:paraId="67998477" w14:textId="77777777" w:rsidR="00AE0C80" w:rsidRDefault="006A2A15" w:rsidP="00510390">
      <w:pPr>
        <w:pStyle w:val="SummaryHead"/>
        <w:jc w:val="both"/>
      </w:pPr>
      <w:r>
        <w:rPr>
          <w:noProof/>
          <w:lang w:eastAsia="en-GB"/>
        </w:rPr>
        <w:lastRenderedPageBreak/>
        <w:drawing>
          <wp:anchor distT="0" distB="0" distL="114300" distR="114300" simplePos="0" relativeHeight="251660288" behindDoc="1" locked="0" layoutInCell="1" allowOverlap="1" wp14:anchorId="588757F0" wp14:editId="5B45680E">
            <wp:simplePos x="0" y="0"/>
            <wp:positionH relativeFrom="column">
              <wp:posOffset>0</wp:posOffset>
            </wp:positionH>
            <wp:positionV relativeFrom="paragraph">
              <wp:posOffset>0</wp:posOffset>
            </wp:positionV>
            <wp:extent cx="2160905" cy="3086100"/>
            <wp:effectExtent l="19050" t="0" r="0" b="0"/>
            <wp:wrapNone/>
            <wp:docPr id="56" name="Picture 40" descr="Lupu Bridge_unsch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upu Bridge_unscharf"/>
                    <pic:cNvPicPr>
                      <a:picLocks noChangeAspect="1" noChangeArrowheads="1"/>
                    </pic:cNvPicPr>
                  </pic:nvPicPr>
                  <pic:blipFill>
                    <a:blip r:embed="rId10" cstate="print"/>
                    <a:srcRect/>
                    <a:stretch>
                      <a:fillRect/>
                    </a:stretch>
                  </pic:blipFill>
                  <pic:spPr bwMode="auto">
                    <a:xfrm>
                      <a:off x="0" y="0"/>
                      <a:ext cx="2160905" cy="3086100"/>
                    </a:xfrm>
                    <a:prstGeom prst="rect">
                      <a:avLst/>
                    </a:prstGeom>
                    <a:noFill/>
                    <a:ln w="9525">
                      <a:noFill/>
                      <a:miter lim="800000"/>
                      <a:headEnd/>
                      <a:tailEnd/>
                    </a:ln>
                  </pic:spPr>
                </pic:pic>
              </a:graphicData>
            </a:graphic>
          </wp:anchor>
        </w:drawing>
      </w:r>
      <w:r w:rsidR="00B24AA4">
        <w:rPr>
          <w:noProof/>
          <w:lang w:eastAsia="en-GB"/>
        </w:rPr>
        <mc:AlternateContent>
          <mc:Choice Requires="wps">
            <w:drawing>
              <wp:anchor distT="0" distB="0" distL="114300" distR="114300" simplePos="0" relativeHeight="251657216" behindDoc="0" locked="0" layoutInCell="1" allowOverlap="1" wp14:anchorId="10B5C113" wp14:editId="27BC9D2B">
                <wp:simplePos x="0" y="0"/>
                <wp:positionH relativeFrom="column">
                  <wp:posOffset>-114300</wp:posOffset>
                </wp:positionH>
                <wp:positionV relativeFrom="paragraph">
                  <wp:posOffset>-438150</wp:posOffset>
                </wp:positionV>
                <wp:extent cx="6858000" cy="228600"/>
                <wp:effectExtent l="0" t="0" r="0" b="0"/>
                <wp:wrapNone/>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CD0AEE" w14:textId="77777777" w:rsidR="0094007A" w:rsidRDefault="0094007A" w:rsidP="002D6C9C">
                            <w:pPr>
                              <w:pStyle w:val="Heading2"/>
                            </w:pPr>
                            <w:r>
                              <w:t xml:space="preserve">Heading 2 - Dr. Joe Sample, SE, Research and Development, </w:t>
                            </w:r>
                            <w:smartTag w:uri="urn:schemas-microsoft-com:office:smarttags" w:element="place">
                              <w:smartTag w:uri="urn:schemas-microsoft-com:office:smarttags" w:element="country-region">
                                <w:r>
                                  <w:t>Switzerland</w:t>
                                </w:r>
                              </w:smartTag>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B5C113" id="_x0000_t202" coordsize="21600,21600" o:spt="202" path="m,l,21600r21600,l21600,xe">
                <v:stroke joinstyle="miter"/>
                <v:path gradientshapeok="t" o:connecttype="rect"/>
              </v:shapetype>
              <v:shape id="Text Box 32" o:spid="_x0000_s1026" type="#_x0000_t202" style="position:absolute;left:0;text-align:left;margin-left:-9pt;margin-top:-34.5pt;width:540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" stroked="f">
                <v:textbox>
                  <w:txbxContent>
                    <w:p w14:paraId="4ECD0AEE" w14:textId="77777777" w:rsidR="0094007A" w:rsidRDefault="0094007A" w:rsidP="002D6C9C">
                      <w:pPr>
                        <w:pStyle w:val="Heading2"/>
                      </w:pPr>
                      <w:r>
                        <w:t xml:space="preserve">Heading 2 - Dr. Joe Sample, SE, Research and Development, </w:t>
                      </w:r>
                      <w:smartTag w:uri="urn:schemas-microsoft-com:office:smarttags" w:element="place">
                        <w:smartTag w:uri="urn:schemas-microsoft-com:office:smarttags" w:element="country-region">
                          <w:r>
                            <w:t>Switzerland</w:t>
                          </w:r>
                        </w:smartTag>
                      </w:smartTag>
                    </w:p>
                  </w:txbxContent>
                </v:textbox>
              </v:shape>
            </w:pict>
          </mc:Fallback>
        </mc:AlternateContent>
      </w:r>
      <w:r w:rsidR="00B24AA4">
        <w:rPr>
          <w:noProof/>
          <w:lang w:eastAsia="en-GB"/>
        </w:rPr>
        <mc:AlternateContent>
          <mc:Choice Requires="wps">
            <w:drawing>
              <wp:anchor distT="0" distB="0" distL="114300" distR="114300" simplePos="0" relativeHeight="251656192" behindDoc="0" locked="0" layoutInCell="1" allowOverlap="1" wp14:anchorId="09E634FE" wp14:editId="5F8BBADB">
                <wp:simplePos x="0" y="0"/>
                <wp:positionH relativeFrom="column">
                  <wp:posOffset>-114300</wp:posOffset>
                </wp:positionH>
                <wp:positionV relativeFrom="paragraph">
                  <wp:posOffset>-800100</wp:posOffset>
                </wp:positionV>
                <wp:extent cx="6858000" cy="429895"/>
                <wp:effectExtent l="0" t="0" r="0" b="0"/>
                <wp:wrapNone/>
                <wp:docPr id="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29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83F7B" w14:textId="77777777" w:rsidR="0094007A" w:rsidRPr="00C4675D" w:rsidRDefault="0094007A" w:rsidP="002D6C9C">
                            <w:pPr>
                              <w:pStyle w:val="Heading1"/>
                            </w:pPr>
                            <w:r>
                              <w:t>Heading 1 -This</w:t>
                            </w:r>
                            <w:r w:rsidRPr="00C4675D">
                              <w:t xml:space="preserve"> is </w:t>
                            </w:r>
                            <w:r>
                              <w:t xml:space="preserve">my sample </w:t>
                            </w:r>
                            <w:r w:rsidRPr="00C4675D">
                              <w:t xml:space="preserve">outstanding </w:t>
                            </w:r>
                            <w:r>
                              <w:t>nomination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634FE" id="Text Box 25" o:spid="_x0000_s1027" type="#_x0000_t202" style="position:absolute;left:0;text-align:left;margin-left:-9pt;margin-top:-63pt;width:540pt;height:33.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" stroked="f">
                <v:textbox>
                  <w:txbxContent>
                    <w:p w14:paraId="68583F7B" w14:textId="77777777" w:rsidR="0094007A" w:rsidRPr="00C4675D" w:rsidRDefault="0094007A" w:rsidP="002D6C9C">
                      <w:pPr>
                        <w:pStyle w:val="Heading1"/>
                      </w:pPr>
                      <w:r>
                        <w:t>Heading 1 -This</w:t>
                      </w:r>
                      <w:r w:rsidRPr="00C4675D">
                        <w:t xml:space="preserve"> is </w:t>
                      </w:r>
                      <w:r>
                        <w:t xml:space="preserve">my sample </w:t>
                      </w:r>
                      <w:r w:rsidRPr="00C4675D">
                        <w:t xml:space="preserve">outstanding </w:t>
                      </w:r>
                      <w:r>
                        <w:t>nomination</w:t>
                      </w:r>
                    </w:p>
                  </w:txbxContent>
                </v:textbox>
              </v:shape>
            </w:pict>
          </mc:Fallback>
        </mc:AlternateContent>
      </w:r>
    </w:p>
    <w:p w14:paraId="077BB31C" w14:textId="77777777" w:rsidR="00AE0C80" w:rsidRDefault="00AE0C80" w:rsidP="00510390">
      <w:pPr>
        <w:pStyle w:val="SummaryHead"/>
        <w:jc w:val="both"/>
      </w:pPr>
    </w:p>
    <w:p w14:paraId="2F92DF89" w14:textId="77777777" w:rsidR="00AE0C80" w:rsidRDefault="00AE0C80" w:rsidP="00510390">
      <w:pPr>
        <w:pStyle w:val="SummaryHead"/>
        <w:jc w:val="both"/>
      </w:pPr>
    </w:p>
    <w:p w14:paraId="3096649C" w14:textId="77777777" w:rsidR="00AE0C80" w:rsidRDefault="00AE0C80" w:rsidP="00510390">
      <w:pPr>
        <w:pStyle w:val="SummaryHead"/>
        <w:jc w:val="both"/>
      </w:pPr>
    </w:p>
    <w:p w14:paraId="149E8659" w14:textId="77777777" w:rsidR="00AE0C80" w:rsidRDefault="00AE0C80" w:rsidP="00510390">
      <w:pPr>
        <w:pStyle w:val="SummaryHead"/>
        <w:jc w:val="both"/>
      </w:pPr>
    </w:p>
    <w:p w14:paraId="2094B75C" w14:textId="77777777" w:rsidR="00AE0C80" w:rsidRDefault="00AE0C80" w:rsidP="00510390">
      <w:pPr>
        <w:pStyle w:val="SummaryHead"/>
        <w:jc w:val="both"/>
      </w:pPr>
    </w:p>
    <w:p w14:paraId="044B12A7" w14:textId="77777777" w:rsidR="00AE0C80" w:rsidRDefault="00AE0C80" w:rsidP="00510390">
      <w:pPr>
        <w:pStyle w:val="SummaryHead"/>
        <w:jc w:val="both"/>
      </w:pPr>
    </w:p>
    <w:p w14:paraId="4F17360E" w14:textId="77777777" w:rsidR="00AE0C80" w:rsidRDefault="00AE0C80" w:rsidP="00510390">
      <w:pPr>
        <w:pStyle w:val="SummaryHead"/>
        <w:jc w:val="both"/>
      </w:pPr>
    </w:p>
    <w:p w14:paraId="4881A96D" w14:textId="77777777" w:rsidR="00AE0C80" w:rsidRDefault="00AE0C80" w:rsidP="00510390">
      <w:pPr>
        <w:pStyle w:val="SummaryHead"/>
        <w:jc w:val="both"/>
      </w:pPr>
    </w:p>
    <w:p w14:paraId="314D9B7B" w14:textId="77777777" w:rsidR="00AE0C80" w:rsidRDefault="00AE0C80" w:rsidP="00510390">
      <w:pPr>
        <w:pStyle w:val="SummaryHead"/>
        <w:jc w:val="both"/>
      </w:pPr>
    </w:p>
    <w:p w14:paraId="09529235" w14:textId="77777777" w:rsidR="00AE0C80" w:rsidRDefault="00AE0C80" w:rsidP="00510390">
      <w:pPr>
        <w:pStyle w:val="SummaryHead"/>
        <w:jc w:val="both"/>
      </w:pPr>
    </w:p>
    <w:p w14:paraId="3FBFAA89" w14:textId="77777777" w:rsidR="00945916" w:rsidRDefault="00945916" w:rsidP="00510390">
      <w:pPr>
        <w:pStyle w:val="SummaryHead"/>
        <w:jc w:val="both"/>
      </w:pPr>
    </w:p>
    <w:p w14:paraId="36FE14D9" w14:textId="77777777" w:rsidR="00945916" w:rsidRDefault="00945916" w:rsidP="00510390">
      <w:pPr>
        <w:pStyle w:val="SummaryHead"/>
        <w:jc w:val="both"/>
      </w:pPr>
    </w:p>
    <w:p w14:paraId="4C72A2D2" w14:textId="77777777" w:rsidR="00510390" w:rsidRDefault="002D6C9C" w:rsidP="00945916">
      <w:pPr>
        <w:pStyle w:val="Heading3"/>
      </w:pPr>
      <w:r>
        <w:t>Heading 3</w:t>
      </w:r>
      <w:r w:rsidR="00FF1C8D">
        <w:t xml:space="preserve"> - Template for IABSE OStrA nomination</w:t>
      </w:r>
    </w:p>
    <w:p w14:paraId="64DD31E5" w14:textId="77777777" w:rsidR="00945916" w:rsidRDefault="002D6C9C" w:rsidP="00945916">
      <w:pPr>
        <w:pStyle w:val="Heading41"/>
      </w:pPr>
      <w:r>
        <w:t>Heading 4</w:t>
      </w:r>
      <w:r w:rsidR="00945916">
        <w:t xml:space="preserve"> </w:t>
      </w:r>
    </w:p>
    <w:p w14:paraId="14D015B4" w14:textId="77777777" w:rsidR="00945916" w:rsidRDefault="00945916" w:rsidP="00510390">
      <w:pPr>
        <w:rPr>
          <w:rFonts w:ascii="inherit" w:hAnsi="inherit" w:cs="Arial"/>
        </w:rPr>
      </w:pPr>
    </w:p>
    <w:p w14:paraId="0DDD695E" w14:textId="77777777" w:rsidR="00510390" w:rsidRPr="008E5257" w:rsidRDefault="002D6C9C" w:rsidP="001526E1">
      <w:pPr>
        <w:jc w:val="both"/>
        <w:rPr>
          <w:lang w:val="fr-FR"/>
        </w:rPr>
      </w:pPr>
      <w:r>
        <w:rPr>
          <w:rFonts w:ascii="inherit" w:hAnsi="inherit" w:cs="Arial"/>
        </w:rPr>
        <w:t xml:space="preserve">Normal text format, </w:t>
      </w:r>
      <w:r w:rsidR="00945916">
        <w:rPr>
          <w:rFonts w:ascii="inherit" w:hAnsi="inherit" w:cs="Arial"/>
        </w:rPr>
        <w:t xml:space="preserve">Lorem ipsum dolor sit amet, consectetuer adipiscing elit. </w:t>
      </w:r>
      <w:r w:rsidR="00945916" w:rsidRPr="00B24AA4">
        <w:rPr>
          <w:rFonts w:ascii="inherit" w:hAnsi="inherit" w:cs="Arial"/>
          <w:lang w:val="fr-CH"/>
        </w:rPr>
        <w:t xml:space="preserve">Nulla vehicula leo id lacus hendrerit sagittis. Donec pellentesque, purus in fermentum tristique, massa nisl convallis libero, vel blandit dui nisi ac ligula. Etiam massa mauris, egestas in, feugiat et, gravida ac, tellus. Quisque ullamcorper tincidunt pede. Lorem ipsum dolor sit amet, consectetuer adipiscing elit. </w:t>
      </w:r>
      <w:r w:rsidR="00945916" w:rsidRPr="008E5257">
        <w:rPr>
          <w:rFonts w:ascii="inherit" w:hAnsi="inherit" w:cs="Arial"/>
          <w:lang w:val="fr-FR"/>
        </w:rPr>
        <w:t xml:space="preserve">Donec semper, nisi in accumsan viverra, leo urna cursus velit, tempus blandit turpis nibh et sapien. </w:t>
      </w:r>
    </w:p>
    <w:p w14:paraId="021FFFDD" w14:textId="77777777" w:rsidR="00510390" w:rsidRDefault="002D6C9C" w:rsidP="001526E1">
      <w:pPr>
        <w:pStyle w:val="Heading3"/>
        <w:jc w:val="both"/>
      </w:pPr>
      <w:r>
        <w:t>Heading 3</w:t>
      </w:r>
    </w:p>
    <w:p w14:paraId="20A7640E" w14:textId="77777777" w:rsidR="00945916" w:rsidRPr="008E5257" w:rsidRDefault="00945916" w:rsidP="001526E1">
      <w:pPr>
        <w:jc w:val="both"/>
        <w:rPr>
          <w:rFonts w:ascii="inherit" w:hAnsi="inherit" w:cs="Arial"/>
          <w:lang w:val="fr-FR"/>
        </w:rPr>
      </w:pPr>
      <w:r>
        <w:rPr>
          <w:rFonts w:ascii="inherit" w:hAnsi="inherit" w:cs="Arial"/>
        </w:rPr>
        <w:t xml:space="preserve">Lorem ipsum dolor sit amet, consectetuer adipiscing elit. </w:t>
      </w:r>
      <w:r w:rsidRPr="008E5257">
        <w:rPr>
          <w:rFonts w:ascii="inherit" w:hAnsi="inherit" w:cs="Arial"/>
          <w:lang w:val="fr-FR"/>
        </w:rPr>
        <w:t xml:space="preserve">Nulla vehicula leo id lacus hendrerit sagittis. Donec pellentesque, purus in fermentum tristique, massa nisl convallis libero, vel blandit dui nisi ac ligula. Etiam massa mauris, egestas in, feugiat et, gravida ac, tellus. Quisque ullamcorper tincidunt pede. Lorem ipsum dolor sit amet, consectetuer adipiscing elit. Donec semper, nisi in accumsan viverra, leo urna cursus </w:t>
      </w:r>
      <w:r w:rsidRPr="008E5257">
        <w:rPr>
          <w:rFonts w:ascii="inherit" w:hAnsi="inherit" w:cs="Arial"/>
          <w:lang w:val="fr-FR"/>
        </w:rPr>
        <w:t xml:space="preserve">velit, tempus blandit turpis nibh et sapien. </w:t>
      </w:r>
    </w:p>
    <w:p w14:paraId="50B62B5A" w14:textId="77777777" w:rsidR="00945916" w:rsidRPr="008E5257" w:rsidRDefault="00945916" w:rsidP="001526E1">
      <w:pPr>
        <w:jc w:val="both"/>
        <w:rPr>
          <w:rFonts w:ascii="inherit" w:hAnsi="inherit" w:cs="Arial"/>
          <w:lang w:val="fr-FR"/>
        </w:rPr>
      </w:pPr>
    </w:p>
    <w:p w14:paraId="77AA0A5C" w14:textId="77777777" w:rsidR="00AE0C80" w:rsidRPr="00B24AA4" w:rsidRDefault="002D6C9C" w:rsidP="001526E1">
      <w:pPr>
        <w:jc w:val="both"/>
      </w:pPr>
      <w:r w:rsidRPr="002D6C9C">
        <w:rPr>
          <w:rFonts w:ascii="inherit" w:hAnsi="inherit" w:cs="Arial"/>
          <w:b/>
        </w:rPr>
        <w:t>This can be bold</w:t>
      </w:r>
      <w:r>
        <w:rPr>
          <w:rFonts w:ascii="inherit" w:hAnsi="inherit" w:cs="Arial"/>
        </w:rPr>
        <w:t>,</w:t>
      </w:r>
      <w:r w:rsidR="00945916">
        <w:rPr>
          <w:rFonts w:ascii="inherit" w:hAnsi="inherit" w:cs="Arial"/>
        </w:rPr>
        <w:t xml:space="preserve"> dolor sit amet, consectetuer adipiscing elit. </w:t>
      </w:r>
      <w:r w:rsidR="00945916" w:rsidRPr="008E5257">
        <w:rPr>
          <w:rFonts w:ascii="inherit" w:hAnsi="inherit" w:cs="Arial"/>
          <w:lang w:val="fr-FR"/>
        </w:rPr>
        <w:t xml:space="preserve">Proin aliquet, nisi ac facilisis tristique, lectus nibh venenatis nibh, id venenatis lorem lectus eget lectus. Praesent molestie. Suspendisse pharetra, velit in dignissim eleifend, nulla odio condimentum orci, id egestas odio nunc ac erat. </w:t>
      </w:r>
      <w:r w:rsidR="00945916" w:rsidRPr="00B24AA4">
        <w:rPr>
          <w:rFonts w:ascii="inherit" w:hAnsi="inherit" w:cs="Arial"/>
        </w:rPr>
        <w:t>Donec sit amet leo.</w:t>
      </w:r>
    </w:p>
    <w:p w14:paraId="515C767D" w14:textId="77777777" w:rsidR="00AE0C80" w:rsidRPr="00B24AA4" w:rsidRDefault="00AE0C80" w:rsidP="009533D9">
      <w:pPr>
        <w:pStyle w:val="Title"/>
        <w:rPr>
          <w:lang w:val="en-US"/>
        </w:rPr>
      </w:pPr>
    </w:p>
    <w:p w14:paraId="633A780B" w14:textId="77777777" w:rsidR="00AE0C80" w:rsidRPr="00B24AA4" w:rsidRDefault="00AE0C80" w:rsidP="001526E1">
      <w:pPr>
        <w:pStyle w:val="Heading3"/>
        <w:jc w:val="both"/>
      </w:pPr>
      <w:r w:rsidRPr="00B24AA4">
        <w:t xml:space="preserve">Template for IABSE </w:t>
      </w:r>
      <w:r w:rsidR="00FF1C8D" w:rsidRPr="00B24AA4">
        <w:t>OStrA nomination</w:t>
      </w:r>
    </w:p>
    <w:p w14:paraId="551C27A5" w14:textId="77777777" w:rsidR="00AE0C80" w:rsidRPr="00B24AA4" w:rsidRDefault="00AE0C80" w:rsidP="009533D9">
      <w:pPr>
        <w:pStyle w:val="BodyText"/>
        <w:rPr>
          <w:lang w:val="en-US"/>
        </w:rPr>
      </w:pPr>
    </w:p>
    <w:p w14:paraId="3429C321" w14:textId="77777777" w:rsidR="00945916" w:rsidRPr="008E5257" w:rsidRDefault="00945916" w:rsidP="009533D9">
      <w:pPr>
        <w:pStyle w:val="BodyText"/>
        <w:rPr>
          <w:lang w:val="fr-FR"/>
        </w:rPr>
      </w:pPr>
      <w:r w:rsidRPr="00B24AA4">
        <w:rPr>
          <w:lang w:val="en-US"/>
        </w:rPr>
        <w:t xml:space="preserve">Lorem ipsum dolor sit amet, consectetuer adipiscing elit. </w:t>
      </w:r>
      <w:r w:rsidRPr="008E5257">
        <w:rPr>
          <w:lang w:val="fr-FR"/>
        </w:rPr>
        <w:t xml:space="preserve">Nulla vehicula leo id lacus hendrerit sagittis. Donec pellentesque, purus in fermentum tristique, massa nisl convallis libero, vel blandit dui nisi ac ligula. Etiam massa mauris, egestas in, feugiat et, gravida ac, tellus. Quisque ullamcorper tincidunt pede. Lorem ipsum dolor sit amet, consectetuer adipiscing elit. </w:t>
      </w:r>
    </w:p>
    <w:p w14:paraId="412F88D4" w14:textId="77777777" w:rsidR="00510390" w:rsidRDefault="00945916" w:rsidP="009533D9">
      <w:pPr>
        <w:pStyle w:val="BodyText"/>
      </w:pPr>
      <w:r w:rsidRPr="008E5257">
        <w:rPr>
          <w:lang w:val="fr-FR"/>
        </w:rPr>
        <w:t xml:space="preserve">Donec semper, nisi in accumsan viverra, leo urna cursus velit, tempus blandit turpis nibh et sapien. Lorem ipsum dolor sit amet, consectetuer adipiscing elit. Proin aliquet, nisi ac facilisis tristique, lectus nibh venenatis nibh, id venenatis lorem lectus eget lectus. Praesent molestie. Suspendisse pharetra, velit in dignissim eleifend, nulla odio condimentum orci, id egestas odio nunc ac erat. </w:t>
      </w:r>
      <w:r>
        <w:t>Donec sit amet leo.</w:t>
      </w:r>
    </w:p>
    <w:p w14:paraId="57A0FD90" w14:textId="77777777" w:rsidR="00510390" w:rsidRDefault="00510390" w:rsidP="00AE0C80">
      <w:pPr>
        <w:pStyle w:val="Heading3"/>
      </w:pPr>
      <w:r>
        <w:t>Guidelines for papers</w:t>
      </w:r>
    </w:p>
    <w:p w14:paraId="562C6144" w14:textId="77777777" w:rsidR="00510390" w:rsidRDefault="00510390" w:rsidP="00AE0C80">
      <w:pPr>
        <w:pStyle w:val="Heading41"/>
      </w:pPr>
      <w:r>
        <w:t>First page of two-page short version and first page of full paper</w:t>
      </w:r>
    </w:p>
    <w:p w14:paraId="7F9C5361" w14:textId="77777777" w:rsidR="00945916" w:rsidRPr="00B24AA4" w:rsidRDefault="00AE0C80" w:rsidP="009533D9">
      <w:pPr>
        <w:pStyle w:val="BodyText"/>
        <w:rPr>
          <w:lang w:val="fr-CH"/>
        </w:rPr>
      </w:pPr>
      <w:r>
        <w:br/>
      </w:r>
      <w:r w:rsidR="00945916">
        <w:t xml:space="preserve">Lorem ipsum dolor sit amet, consectetuer adipiscing elit. Nulla vehicula leo id lacus hendrerit sagittis. Donec pellentesque, purus in fermentum tristique, </w:t>
      </w:r>
      <w:smartTag w:uri="urn:schemas-microsoft-com:office:smarttags" w:element="place">
        <w:smartTag w:uri="urn:schemas-microsoft-com:office:smarttags" w:element="City">
          <w:r w:rsidR="00945916">
            <w:t>massa</w:t>
          </w:r>
        </w:smartTag>
      </w:smartTag>
      <w:r w:rsidR="00945916">
        <w:t xml:space="preserve"> nisl convallis libero, vel blandit dui nisi ac ligula. </w:t>
      </w:r>
      <w:r w:rsidR="00945916" w:rsidRPr="00B24AA4">
        <w:rPr>
          <w:lang w:val="fr-CH"/>
        </w:rPr>
        <w:t xml:space="preserve">Etiam massa mauris, egestas in, </w:t>
      </w:r>
      <w:r w:rsidR="00945916" w:rsidRPr="00B24AA4">
        <w:rPr>
          <w:lang w:val="fr-CH"/>
        </w:rPr>
        <w:t xml:space="preserve">feugiat et, gravida ac, tellus. Quisque ullamcorper tincidunt pede. </w:t>
      </w:r>
    </w:p>
    <w:p w14:paraId="2B379CBC" w14:textId="77777777" w:rsidR="00C4675D" w:rsidRPr="008E5257" w:rsidRDefault="00945916" w:rsidP="009533D9">
      <w:pPr>
        <w:pStyle w:val="BodyText"/>
        <w:rPr>
          <w:lang w:val="fr-FR"/>
        </w:rPr>
      </w:pPr>
      <w:r w:rsidRPr="00B24AA4">
        <w:rPr>
          <w:lang w:val="fr-CH"/>
        </w:rPr>
        <w:t xml:space="preserve">Lorem ipsum dolor sit amet, consectetuer adipiscing elit. </w:t>
      </w:r>
      <w:r w:rsidRPr="008E5257">
        <w:rPr>
          <w:lang w:val="fr-FR"/>
        </w:rPr>
        <w:t>Donec semper, nisi in accumsan viverra, leo urna cursus velit, tempus blandit turpis nibh et sapien. Lorem ipsum dolor sit amet, consectetuer adipiscing elit. Proin aliquet, nisi ac facilisis tristique, lectus nibh venenatis nibh, id venenatis lorem lectus eget lectus.</w:t>
      </w:r>
    </w:p>
    <w:p w14:paraId="0F84B2BD" w14:textId="77777777" w:rsidR="00945916" w:rsidRPr="008E5257" w:rsidRDefault="00945916" w:rsidP="00C70BD1">
      <w:pPr>
        <w:rPr>
          <w:lang w:val="fr-FR"/>
        </w:rPr>
      </w:pPr>
    </w:p>
    <w:p w14:paraId="70C9B959" w14:textId="77777777" w:rsidR="00C06BB6" w:rsidRPr="008E5257" w:rsidRDefault="00C06BB6" w:rsidP="00C70BD1">
      <w:pPr>
        <w:rPr>
          <w:lang w:val="fr-FR"/>
        </w:rPr>
      </w:pPr>
    </w:p>
    <w:p w14:paraId="05D8907C" w14:textId="77777777" w:rsidR="00510390" w:rsidRPr="008E5257" w:rsidRDefault="00510390" w:rsidP="00C70BD1">
      <w:pPr>
        <w:rPr>
          <w:lang w:val="fr-FR"/>
        </w:rPr>
      </w:pPr>
    </w:p>
    <w:p w14:paraId="602B8FFB" w14:textId="77777777" w:rsidR="00510390" w:rsidRPr="008E5257" w:rsidRDefault="006A2A15" w:rsidP="00C70BD1">
      <w:pPr>
        <w:rPr>
          <w:lang w:val="fr-FR"/>
        </w:rPr>
      </w:pPr>
      <w:r>
        <w:rPr>
          <w:noProof/>
          <w:lang w:val="en-GB" w:eastAsia="en-GB"/>
        </w:rPr>
        <w:drawing>
          <wp:anchor distT="0" distB="0" distL="114300" distR="114300" simplePos="0" relativeHeight="251655168" behindDoc="1" locked="0" layoutInCell="1" allowOverlap="1" wp14:anchorId="0E8C4172" wp14:editId="35B77CBE">
            <wp:simplePos x="0" y="0"/>
            <wp:positionH relativeFrom="column">
              <wp:posOffset>22860</wp:posOffset>
            </wp:positionH>
            <wp:positionV relativeFrom="paragraph">
              <wp:posOffset>44450</wp:posOffset>
            </wp:positionV>
            <wp:extent cx="2165985" cy="3093085"/>
            <wp:effectExtent l="19050" t="0" r="5715" b="0"/>
            <wp:wrapNone/>
            <wp:docPr id="55" name="Picture 22" descr="Lupu Bridge_unsch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upu Bridge_unscharf"/>
                    <pic:cNvPicPr>
                      <a:picLocks noChangeAspect="1" noChangeArrowheads="1"/>
                    </pic:cNvPicPr>
                  </pic:nvPicPr>
                  <pic:blipFill>
                    <a:blip r:embed="rId11" cstate="print"/>
                    <a:srcRect/>
                    <a:stretch>
                      <a:fillRect/>
                    </a:stretch>
                  </pic:blipFill>
                  <pic:spPr bwMode="auto">
                    <a:xfrm>
                      <a:off x="0" y="0"/>
                      <a:ext cx="2165985" cy="3093085"/>
                    </a:xfrm>
                    <a:prstGeom prst="rect">
                      <a:avLst/>
                    </a:prstGeom>
                    <a:noFill/>
                    <a:ln w="9525">
                      <a:noFill/>
                      <a:miter lim="800000"/>
                      <a:headEnd/>
                      <a:tailEnd/>
                    </a:ln>
                  </pic:spPr>
                </pic:pic>
              </a:graphicData>
            </a:graphic>
          </wp:anchor>
        </w:drawing>
      </w:r>
    </w:p>
    <w:p w14:paraId="023F6D19" w14:textId="77777777" w:rsidR="00510390" w:rsidRPr="008E5257" w:rsidRDefault="00510390" w:rsidP="00C70BD1">
      <w:pPr>
        <w:rPr>
          <w:lang w:val="fr-FR"/>
        </w:rPr>
      </w:pPr>
    </w:p>
    <w:p w14:paraId="5649148C" w14:textId="77777777" w:rsidR="00510390" w:rsidRPr="008E5257" w:rsidRDefault="00510390" w:rsidP="00C70BD1">
      <w:pPr>
        <w:rPr>
          <w:lang w:val="fr-FR"/>
        </w:rPr>
      </w:pPr>
    </w:p>
    <w:p w14:paraId="4CA62F1B" w14:textId="77777777" w:rsidR="00510390" w:rsidRPr="008E5257" w:rsidRDefault="00510390" w:rsidP="00C70BD1">
      <w:pPr>
        <w:rPr>
          <w:lang w:val="fr-FR"/>
        </w:rPr>
      </w:pPr>
    </w:p>
    <w:p w14:paraId="1E69ED09" w14:textId="77777777" w:rsidR="00945916" w:rsidRPr="008E5257" w:rsidRDefault="00945916" w:rsidP="00C70BD1">
      <w:pPr>
        <w:rPr>
          <w:lang w:val="fr-FR"/>
        </w:rPr>
      </w:pPr>
    </w:p>
    <w:p w14:paraId="60B73E05" w14:textId="77777777" w:rsidR="00945916" w:rsidRPr="008E5257" w:rsidRDefault="00945916" w:rsidP="00C70BD1">
      <w:pPr>
        <w:rPr>
          <w:lang w:val="fr-FR"/>
        </w:rPr>
      </w:pPr>
    </w:p>
    <w:p w14:paraId="70D33828" w14:textId="77777777" w:rsidR="00945916" w:rsidRPr="008E5257" w:rsidRDefault="00945916" w:rsidP="00C70BD1">
      <w:pPr>
        <w:rPr>
          <w:lang w:val="fr-FR"/>
        </w:rPr>
      </w:pPr>
    </w:p>
    <w:p w14:paraId="721E3769" w14:textId="77777777" w:rsidR="00945916" w:rsidRPr="008E5257" w:rsidRDefault="00945916" w:rsidP="00C70BD1">
      <w:pPr>
        <w:rPr>
          <w:lang w:val="fr-FR"/>
        </w:rPr>
      </w:pPr>
    </w:p>
    <w:p w14:paraId="0C40B21B" w14:textId="77777777" w:rsidR="00945916" w:rsidRPr="008E5257" w:rsidRDefault="00945916" w:rsidP="00C70BD1">
      <w:pPr>
        <w:rPr>
          <w:lang w:val="fr-FR"/>
        </w:rPr>
      </w:pPr>
    </w:p>
    <w:p w14:paraId="28FD6C22" w14:textId="77777777" w:rsidR="00945916" w:rsidRPr="008E5257" w:rsidRDefault="00945916" w:rsidP="00C70BD1">
      <w:pPr>
        <w:rPr>
          <w:lang w:val="fr-FR"/>
        </w:rPr>
      </w:pPr>
    </w:p>
    <w:p w14:paraId="1D2A2248" w14:textId="77777777" w:rsidR="00945916" w:rsidRPr="008E5257" w:rsidRDefault="00945916" w:rsidP="00C70BD1">
      <w:pPr>
        <w:rPr>
          <w:lang w:val="fr-FR"/>
        </w:rPr>
      </w:pPr>
    </w:p>
    <w:p w14:paraId="7471D408" w14:textId="77777777" w:rsidR="00945916" w:rsidRPr="008E5257" w:rsidRDefault="00945916" w:rsidP="00C70BD1">
      <w:pPr>
        <w:rPr>
          <w:lang w:val="fr-FR"/>
        </w:rPr>
      </w:pPr>
    </w:p>
    <w:p w14:paraId="4DE039BB" w14:textId="77777777" w:rsidR="00945916" w:rsidRPr="008E5257" w:rsidRDefault="00945916" w:rsidP="00C70BD1">
      <w:pPr>
        <w:rPr>
          <w:lang w:val="fr-FR"/>
        </w:rPr>
      </w:pPr>
    </w:p>
    <w:p w14:paraId="2E139A78" w14:textId="77777777" w:rsidR="00945916" w:rsidRPr="008E5257" w:rsidRDefault="00945916" w:rsidP="00C70BD1">
      <w:pPr>
        <w:rPr>
          <w:lang w:val="fr-FR"/>
        </w:rPr>
      </w:pPr>
    </w:p>
    <w:p w14:paraId="4119B7C6" w14:textId="77777777" w:rsidR="00945916" w:rsidRPr="008E5257" w:rsidRDefault="00945916" w:rsidP="00C70BD1">
      <w:pPr>
        <w:rPr>
          <w:lang w:val="fr-FR"/>
        </w:rPr>
      </w:pPr>
    </w:p>
    <w:p w14:paraId="12ABFA07" w14:textId="77777777" w:rsidR="00945916" w:rsidRPr="008E5257" w:rsidRDefault="00945916" w:rsidP="00C70BD1">
      <w:pPr>
        <w:rPr>
          <w:lang w:val="fr-FR"/>
        </w:rPr>
      </w:pPr>
    </w:p>
    <w:p w14:paraId="6AA3A2E0" w14:textId="77777777" w:rsidR="00945916" w:rsidRPr="008E5257" w:rsidRDefault="00945916" w:rsidP="00C70BD1">
      <w:pPr>
        <w:rPr>
          <w:lang w:val="fr-FR"/>
        </w:rPr>
      </w:pPr>
    </w:p>
    <w:p w14:paraId="22AC5E64" w14:textId="77777777" w:rsidR="00C06BB6" w:rsidRPr="008E5257" w:rsidRDefault="00C06BB6" w:rsidP="00C70BD1">
      <w:pPr>
        <w:rPr>
          <w:lang w:val="fr-FR"/>
        </w:rPr>
      </w:pPr>
    </w:p>
    <w:p w14:paraId="49ADF533" w14:textId="77777777" w:rsidR="00C06BB6" w:rsidRPr="008E5257" w:rsidRDefault="00C06BB6" w:rsidP="00C70BD1">
      <w:pPr>
        <w:rPr>
          <w:lang w:val="fr-FR"/>
        </w:rPr>
      </w:pPr>
    </w:p>
    <w:p w14:paraId="31A47B52" w14:textId="77777777" w:rsidR="00945916" w:rsidRPr="008E5257" w:rsidRDefault="00945916" w:rsidP="00C70BD1">
      <w:pPr>
        <w:rPr>
          <w:lang w:val="fr-FR"/>
        </w:rPr>
      </w:pPr>
    </w:p>
    <w:p w14:paraId="0E1BD1CF" w14:textId="77777777" w:rsidR="00945916" w:rsidRPr="008E5257" w:rsidRDefault="00945916" w:rsidP="00945916">
      <w:pPr>
        <w:pStyle w:val="captions"/>
        <w:rPr>
          <w:lang w:val="fr-FR"/>
        </w:rPr>
      </w:pPr>
      <w:r w:rsidRPr="008E5257">
        <w:rPr>
          <w:lang w:val="fr-FR"/>
        </w:rPr>
        <w:t xml:space="preserve">Fig. 1: </w:t>
      </w:r>
      <w:r w:rsidR="002D6C9C" w:rsidRPr="008E5257">
        <w:rPr>
          <w:lang w:val="fr-FR"/>
        </w:rPr>
        <w:t>Captions -</w:t>
      </w:r>
      <w:r w:rsidRPr="008E5257">
        <w:rPr>
          <w:lang w:val="fr-FR"/>
        </w:rPr>
        <w:t>Proin aliquet, nisi ac facilisis tristique, lectus nibh venenatis nibh</w:t>
      </w:r>
    </w:p>
    <w:p w14:paraId="5C4C9D95" w14:textId="77777777" w:rsidR="002D6C9C" w:rsidRPr="008E5257" w:rsidRDefault="002D6C9C" w:rsidP="00945916">
      <w:pPr>
        <w:pStyle w:val="captions"/>
        <w:rPr>
          <w:lang w:val="fr-FR"/>
        </w:rPr>
      </w:pPr>
    </w:p>
    <w:p w14:paraId="02463D7E" w14:textId="77777777" w:rsidR="00D11B83" w:rsidRPr="008E5257" w:rsidRDefault="00D11B83" w:rsidP="00D11B83">
      <w:pPr>
        <w:pStyle w:val="Heading3"/>
        <w:jc w:val="both"/>
        <w:rPr>
          <w:lang w:val="fr-FR"/>
        </w:rPr>
      </w:pPr>
      <w:r w:rsidRPr="008E5257">
        <w:rPr>
          <w:lang w:val="fr-FR"/>
        </w:rPr>
        <w:t>Template for IABSE OStrA nomination</w:t>
      </w:r>
    </w:p>
    <w:p w14:paraId="5BB1AE83" w14:textId="77777777" w:rsidR="00D11B83" w:rsidRPr="008E5257" w:rsidRDefault="00D11B83" w:rsidP="00D11B83">
      <w:pPr>
        <w:pStyle w:val="BodyText"/>
        <w:rPr>
          <w:lang w:val="fr-FR"/>
        </w:rPr>
      </w:pPr>
    </w:p>
    <w:p w14:paraId="4A80CA15" w14:textId="77777777" w:rsidR="00D11B83" w:rsidRPr="00B24AA4" w:rsidRDefault="00D11B83" w:rsidP="00D11B83">
      <w:pPr>
        <w:pStyle w:val="BodyText"/>
        <w:rPr>
          <w:lang w:val="en-US"/>
        </w:rPr>
      </w:pPr>
      <w:r w:rsidRPr="008E5257">
        <w:rPr>
          <w:lang w:val="fr-FR"/>
        </w:rPr>
        <w:t xml:space="preserve">Lorem ipsum dolor sit amet, consectetuer adipiscing elit. Nulla vehicula leo id lacus hendrerit sagittis. Donec pellentesque, purus in fermentum tristique, massa nisl convallis libero, vel blandit dui nisi ac ligula. Etiam massa mauris, egestas in, feugiat et, gravida ac, tellus. </w:t>
      </w:r>
      <w:r w:rsidRPr="00B24AA4">
        <w:rPr>
          <w:lang w:val="en-US"/>
        </w:rPr>
        <w:t xml:space="preserve">Quisque ullamcorper tincidunt pede. Lorem ipsum dolor sit amet, consectetuer adipiscing elit. </w:t>
      </w:r>
    </w:p>
    <w:p w14:paraId="49D56716" w14:textId="77777777" w:rsidR="00D11B83" w:rsidRPr="00B24AA4" w:rsidRDefault="00D11B83" w:rsidP="002D6C9C">
      <w:pPr>
        <w:pStyle w:val="SummaryHead"/>
        <w:jc w:val="both"/>
        <w:rPr>
          <w:lang w:val="en-US"/>
        </w:rPr>
        <w:sectPr w:rsidR="00D11B83" w:rsidRPr="00B24AA4" w:rsidSect="003E5D98">
          <w:pgSz w:w="11907" w:h="16840" w:code="9"/>
          <w:pgMar w:top="1814" w:right="567" w:bottom="1134" w:left="567" w:header="567" w:footer="720" w:gutter="0"/>
          <w:cols w:num="3" w:space="284"/>
          <w:docGrid w:linePitch="360"/>
        </w:sectPr>
      </w:pPr>
    </w:p>
    <w:p w14:paraId="1AE0A092" w14:textId="77777777" w:rsidR="002D6C9C" w:rsidRPr="00B24AA4" w:rsidRDefault="006A2A15" w:rsidP="002D6C9C">
      <w:pPr>
        <w:pStyle w:val="SummaryHead"/>
        <w:jc w:val="both"/>
        <w:rPr>
          <w:lang w:val="en-US"/>
        </w:rPr>
      </w:pPr>
      <w:r>
        <w:rPr>
          <w:noProof/>
          <w:lang w:eastAsia="en-GB"/>
        </w:rPr>
        <w:lastRenderedPageBreak/>
        <w:drawing>
          <wp:anchor distT="0" distB="0" distL="114300" distR="114300" simplePos="0" relativeHeight="251659264" behindDoc="1" locked="0" layoutInCell="1" allowOverlap="1" wp14:anchorId="5B39660E" wp14:editId="440D098B">
            <wp:simplePos x="0" y="0"/>
            <wp:positionH relativeFrom="column">
              <wp:posOffset>0</wp:posOffset>
            </wp:positionH>
            <wp:positionV relativeFrom="paragraph">
              <wp:posOffset>45720</wp:posOffset>
            </wp:positionV>
            <wp:extent cx="4457700" cy="2666365"/>
            <wp:effectExtent l="19050" t="0" r="0" b="0"/>
            <wp:wrapNone/>
            <wp:docPr id="54" name="Picture 39" descr="helsinki_FI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lsinki_FI_pic"/>
                    <pic:cNvPicPr>
                      <a:picLocks noChangeAspect="1" noChangeArrowheads="1"/>
                    </pic:cNvPicPr>
                  </pic:nvPicPr>
                  <pic:blipFill>
                    <a:blip r:embed="rId12" cstate="print"/>
                    <a:srcRect/>
                    <a:stretch>
                      <a:fillRect/>
                    </a:stretch>
                  </pic:blipFill>
                  <pic:spPr bwMode="auto">
                    <a:xfrm>
                      <a:off x="0" y="0"/>
                      <a:ext cx="4457700" cy="2666365"/>
                    </a:xfrm>
                    <a:prstGeom prst="rect">
                      <a:avLst/>
                    </a:prstGeom>
                    <a:noFill/>
                    <a:ln w="9525">
                      <a:noFill/>
                      <a:miter lim="800000"/>
                      <a:headEnd/>
                      <a:tailEnd/>
                    </a:ln>
                  </pic:spPr>
                </pic:pic>
              </a:graphicData>
            </a:graphic>
          </wp:anchor>
        </w:drawing>
      </w:r>
    </w:p>
    <w:p w14:paraId="367CB1E5" w14:textId="77777777" w:rsidR="002D6C9C" w:rsidRPr="00B24AA4" w:rsidRDefault="002D6C9C" w:rsidP="002D6C9C">
      <w:pPr>
        <w:pStyle w:val="SummaryHead"/>
        <w:jc w:val="both"/>
        <w:rPr>
          <w:lang w:val="en-US"/>
        </w:rPr>
      </w:pPr>
    </w:p>
    <w:p w14:paraId="68C16226" w14:textId="77777777" w:rsidR="002D6C9C" w:rsidRPr="00B24AA4" w:rsidRDefault="002D6C9C" w:rsidP="002D6C9C">
      <w:pPr>
        <w:pStyle w:val="SummaryHead"/>
        <w:jc w:val="both"/>
        <w:rPr>
          <w:lang w:val="en-US"/>
        </w:rPr>
      </w:pPr>
    </w:p>
    <w:p w14:paraId="5DDF4257" w14:textId="77777777" w:rsidR="002D6C9C" w:rsidRPr="00B24AA4" w:rsidRDefault="002D6C9C" w:rsidP="002D6C9C">
      <w:pPr>
        <w:pStyle w:val="SummaryHead"/>
        <w:jc w:val="both"/>
        <w:rPr>
          <w:lang w:val="en-US"/>
        </w:rPr>
      </w:pPr>
    </w:p>
    <w:p w14:paraId="5900EB15" w14:textId="77777777" w:rsidR="002D6C9C" w:rsidRPr="00B24AA4" w:rsidRDefault="002D6C9C" w:rsidP="002D6C9C">
      <w:pPr>
        <w:pStyle w:val="SummaryHead"/>
        <w:jc w:val="both"/>
        <w:rPr>
          <w:lang w:val="en-US"/>
        </w:rPr>
      </w:pPr>
    </w:p>
    <w:p w14:paraId="1347588D" w14:textId="77777777" w:rsidR="002D6C9C" w:rsidRPr="00B24AA4" w:rsidRDefault="002D6C9C" w:rsidP="002D6C9C">
      <w:pPr>
        <w:pStyle w:val="SummaryHead"/>
        <w:jc w:val="both"/>
        <w:rPr>
          <w:lang w:val="en-US"/>
        </w:rPr>
      </w:pPr>
    </w:p>
    <w:p w14:paraId="331CDD7C" w14:textId="77777777" w:rsidR="002D6C9C" w:rsidRPr="00B24AA4" w:rsidRDefault="002D6C9C" w:rsidP="002D6C9C">
      <w:pPr>
        <w:pStyle w:val="SummaryHead"/>
        <w:jc w:val="both"/>
        <w:rPr>
          <w:lang w:val="en-US"/>
        </w:rPr>
      </w:pPr>
    </w:p>
    <w:p w14:paraId="7569A3BA" w14:textId="77777777" w:rsidR="002D6C9C" w:rsidRPr="00B24AA4" w:rsidRDefault="002D6C9C" w:rsidP="002D6C9C">
      <w:pPr>
        <w:pStyle w:val="SummaryHead"/>
        <w:jc w:val="both"/>
        <w:rPr>
          <w:lang w:val="en-US"/>
        </w:rPr>
      </w:pPr>
    </w:p>
    <w:p w14:paraId="70BB13EC" w14:textId="77777777" w:rsidR="002D6C9C" w:rsidRPr="00B24AA4" w:rsidRDefault="002D6C9C" w:rsidP="002D6C9C">
      <w:pPr>
        <w:pStyle w:val="SummaryHead"/>
        <w:jc w:val="both"/>
        <w:rPr>
          <w:lang w:val="en-US"/>
        </w:rPr>
      </w:pPr>
    </w:p>
    <w:p w14:paraId="53F84097" w14:textId="77777777" w:rsidR="002D6C9C" w:rsidRPr="00B24AA4" w:rsidRDefault="002D6C9C" w:rsidP="002D6C9C">
      <w:pPr>
        <w:pStyle w:val="SummaryHead"/>
        <w:jc w:val="both"/>
        <w:rPr>
          <w:lang w:val="en-US"/>
        </w:rPr>
      </w:pPr>
    </w:p>
    <w:p w14:paraId="75D2C46F" w14:textId="77777777" w:rsidR="002D6C9C" w:rsidRPr="00B24AA4" w:rsidRDefault="00B24AA4" w:rsidP="002D6C9C">
      <w:pPr>
        <w:pStyle w:val="SummaryHead"/>
        <w:jc w:val="both"/>
        <w:rPr>
          <w:lang w:val="en-US"/>
        </w:rPr>
      </w:pPr>
      <w:r>
        <w:rPr>
          <w:noProof/>
          <w:lang w:eastAsia="en-GB"/>
        </w:rPr>
        <mc:AlternateContent>
          <mc:Choice Requires="wps">
            <w:drawing>
              <wp:anchor distT="0" distB="0" distL="114300" distR="114300" simplePos="0" relativeHeight="251658240" behindDoc="0" locked="0" layoutInCell="1" allowOverlap="1" wp14:anchorId="4333E6E6" wp14:editId="392DD162">
                <wp:simplePos x="0" y="0"/>
                <wp:positionH relativeFrom="column">
                  <wp:posOffset>-114300</wp:posOffset>
                </wp:positionH>
                <wp:positionV relativeFrom="paragraph">
                  <wp:posOffset>203200</wp:posOffset>
                </wp:positionV>
                <wp:extent cx="4457700" cy="228600"/>
                <wp:effectExtent l="0" t="3175" r="0" b="0"/>
                <wp:wrapNone/>
                <wp:docPr id="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8C4535" w14:textId="77777777" w:rsidR="0094007A" w:rsidRPr="008E5257" w:rsidRDefault="0094007A" w:rsidP="00FF1C8D">
                            <w:pPr>
                              <w:pStyle w:val="captions"/>
                              <w:rPr>
                                <w:lang w:val="fr-FR"/>
                              </w:rPr>
                            </w:pPr>
                            <w:r w:rsidRPr="008E5257">
                              <w:rPr>
                                <w:lang w:val="fr-FR"/>
                              </w:rPr>
                              <w:t>Fig. 2: Captions -Proin aliquet, nisi ac facilisis tristique, lectus nibh venenatis nibh</w:t>
                            </w:r>
                          </w:p>
                          <w:p w14:paraId="0447D0DC" w14:textId="77777777" w:rsidR="0094007A" w:rsidRPr="008E5257" w:rsidRDefault="0094007A">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3E6E6" id="Text Box 38" o:spid="_x0000_s1028" type="#_x0000_t202" style="position:absolute;left:0;text-align:left;margin-left:-9pt;margin-top:16pt;width:351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" stroked="f">
                <v:textbox>
                  <w:txbxContent>
                    <w:p w14:paraId="348C4535" w14:textId="77777777" w:rsidR="0094007A" w:rsidRPr="008E5257" w:rsidRDefault="0094007A" w:rsidP="00FF1C8D">
                      <w:pPr>
                        <w:pStyle w:val="captions"/>
                        <w:rPr>
                          <w:lang w:val="fr-FR"/>
                        </w:rPr>
                      </w:pPr>
                      <w:r w:rsidRPr="008E5257">
                        <w:rPr>
                          <w:lang w:val="fr-FR"/>
                        </w:rPr>
                        <w:t>Fig. 2: Captions -Proin aliquet, nisi ac facilisis tristique, lectus nibh venenatis nibh</w:t>
                      </w:r>
                    </w:p>
                    <w:p w14:paraId="0447D0DC" w14:textId="77777777" w:rsidR="0094007A" w:rsidRPr="008E5257" w:rsidRDefault="0094007A">
                      <w:pPr>
                        <w:rPr>
                          <w:lang w:val="fr-FR"/>
                        </w:rPr>
                      </w:pPr>
                    </w:p>
                  </w:txbxContent>
                </v:textbox>
              </v:shape>
            </w:pict>
          </mc:Fallback>
        </mc:AlternateContent>
      </w:r>
    </w:p>
    <w:p w14:paraId="31C6BF86" w14:textId="77777777" w:rsidR="00CA211A" w:rsidRPr="00B24AA4" w:rsidRDefault="00FF1C8D" w:rsidP="002D6C9C">
      <w:pPr>
        <w:pStyle w:val="Heading3"/>
      </w:pPr>
      <w:r w:rsidRPr="00B24AA4">
        <w:br/>
      </w:r>
    </w:p>
    <w:p w14:paraId="30AE526B" w14:textId="77777777" w:rsidR="002D6C9C" w:rsidRPr="00B24AA4" w:rsidRDefault="002D6C9C" w:rsidP="002D6C9C">
      <w:pPr>
        <w:pStyle w:val="Heading3"/>
      </w:pPr>
      <w:r w:rsidRPr="00B24AA4">
        <w:t>Heading 3</w:t>
      </w:r>
    </w:p>
    <w:p w14:paraId="2A9CAB70" w14:textId="77777777" w:rsidR="002D6C9C" w:rsidRDefault="002D6C9C" w:rsidP="002D6C9C">
      <w:pPr>
        <w:pStyle w:val="Heading41"/>
      </w:pPr>
      <w:r>
        <w:t xml:space="preserve">Heading 4 </w:t>
      </w:r>
    </w:p>
    <w:p w14:paraId="5769B5FD" w14:textId="77777777" w:rsidR="002D6C9C" w:rsidRDefault="002D6C9C" w:rsidP="002D6C9C">
      <w:pPr>
        <w:rPr>
          <w:rFonts w:ascii="inherit" w:hAnsi="inherit" w:cs="Arial"/>
        </w:rPr>
      </w:pPr>
    </w:p>
    <w:p w14:paraId="0D777DA2" w14:textId="77777777" w:rsidR="00CA211A" w:rsidRPr="008E5257" w:rsidRDefault="002D6C9C" w:rsidP="00C06BB6">
      <w:pPr>
        <w:jc w:val="both"/>
        <w:rPr>
          <w:lang w:val="fr-FR"/>
        </w:rPr>
      </w:pPr>
      <w:r>
        <w:t xml:space="preserve">Normal text format, Lorem ipsum dolor sit amet, consectetuer adipiscing elit. Nulla vehicula leo id lacus hendrerit sagittis. Donec pellentesque, purus in fermentum tristique, </w:t>
      </w:r>
      <w:smartTag w:uri="urn:schemas-microsoft-com:office:smarttags" w:element="place">
        <w:smartTag w:uri="urn:schemas-microsoft-com:office:smarttags" w:element="City">
          <w:r>
            <w:t>massa</w:t>
          </w:r>
        </w:smartTag>
      </w:smartTag>
      <w:r>
        <w:t xml:space="preserve"> nisl convallis libero, vel blandit dui nisi ac ligula. </w:t>
      </w:r>
      <w:r w:rsidRPr="00B24AA4">
        <w:rPr>
          <w:lang w:val="fr-CH"/>
        </w:rPr>
        <w:t xml:space="preserve">Etiam massa mauris, egestas in, feugiat et, gravida ac, tellus. Quisque ullamcorper tincidunt pede. Lorem ipsum dolor sit amet, consectetuer adipiscing elit. </w:t>
      </w:r>
      <w:r w:rsidRPr="008E5257">
        <w:rPr>
          <w:lang w:val="fr-FR"/>
        </w:rPr>
        <w:t xml:space="preserve">Donec semper, nisi in accumsan viverra, leo urna cursus velit, tempus blandit turpis nibh et sapien. </w:t>
      </w:r>
    </w:p>
    <w:p w14:paraId="3C1B77B5" w14:textId="77777777" w:rsidR="00C06BB6" w:rsidRPr="008E5257" w:rsidRDefault="00C06BB6" w:rsidP="00C06BB6">
      <w:pPr>
        <w:jc w:val="both"/>
        <w:rPr>
          <w:lang w:val="fr-FR"/>
        </w:rPr>
      </w:pPr>
    </w:p>
    <w:p w14:paraId="04CC3C04" w14:textId="77777777" w:rsidR="00C06BB6" w:rsidRPr="008E5257" w:rsidRDefault="00C06BB6" w:rsidP="00C06BB6">
      <w:pPr>
        <w:jc w:val="both"/>
        <w:rPr>
          <w:lang w:val="fr-FR"/>
        </w:rPr>
      </w:pPr>
    </w:p>
    <w:p w14:paraId="2A271017" w14:textId="77777777" w:rsidR="002D6C9C" w:rsidRDefault="002D6C9C" w:rsidP="009533D9">
      <w:pPr>
        <w:pStyle w:val="Heading3"/>
        <w:jc w:val="both"/>
      </w:pPr>
      <w:r>
        <w:t>Heading 3</w:t>
      </w:r>
    </w:p>
    <w:p w14:paraId="37A10365" w14:textId="77777777" w:rsidR="0036016C" w:rsidRPr="008E5257" w:rsidRDefault="002D6C9C" w:rsidP="009533D9">
      <w:pPr>
        <w:jc w:val="both"/>
        <w:rPr>
          <w:rFonts w:ascii="inherit" w:hAnsi="inherit" w:cs="Arial"/>
          <w:lang w:val="fr-FR"/>
        </w:rPr>
      </w:pPr>
      <w:r>
        <w:rPr>
          <w:rFonts w:ascii="inherit" w:hAnsi="inherit" w:cs="Arial"/>
        </w:rPr>
        <w:t xml:space="preserve">Lorem ipsum dolor sit amet, consectetuer adipiscing elit. </w:t>
      </w:r>
      <w:r w:rsidRPr="008E5257">
        <w:rPr>
          <w:rFonts w:ascii="inherit" w:hAnsi="inherit" w:cs="Arial"/>
          <w:lang w:val="fr-FR"/>
        </w:rPr>
        <w:t xml:space="preserve">Nulla vehicula leo id lacus hendrerit sagittis. Donec pellentesque, purus in fermentum tristique, massa nisl convallis libero, vel blandit dui nisi ac ligula. Etiam massa mauris, egestas in, feugiat et, gravida ac, tellus. Quisque ullamcorper </w:t>
      </w:r>
    </w:p>
    <w:p w14:paraId="370C06A5" w14:textId="77777777" w:rsidR="0036016C" w:rsidRPr="008E5257" w:rsidRDefault="0036016C" w:rsidP="002D6C9C">
      <w:pPr>
        <w:rPr>
          <w:rFonts w:ascii="inherit" w:hAnsi="inherit" w:cs="Arial"/>
          <w:lang w:val="fr-FR"/>
        </w:rPr>
      </w:pPr>
    </w:p>
    <w:p w14:paraId="6367B052" w14:textId="77777777" w:rsidR="00D11B83" w:rsidRPr="008E5257" w:rsidRDefault="002D6C9C" w:rsidP="009533D9">
      <w:pPr>
        <w:jc w:val="both"/>
        <w:rPr>
          <w:rFonts w:ascii="inherit" w:hAnsi="inherit" w:cs="Arial"/>
          <w:lang w:val="fr-FR"/>
        </w:rPr>
      </w:pPr>
      <w:r w:rsidRPr="008E5257">
        <w:rPr>
          <w:rFonts w:ascii="inherit" w:hAnsi="inherit" w:cs="Arial"/>
          <w:lang w:val="fr-FR"/>
        </w:rPr>
        <w:t xml:space="preserve">tincidunt pede. Lorem ipsum dolor sit </w:t>
      </w:r>
    </w:p>
    <w:p w14:paraId="1BE42577" w14:textId="77777777" w:rsidR="00D11B83" w:rsidRPr="008E5257" w:rsidRDefault="002D6C9C" w:rsidP="009533D9">
      <w:pPr>
        <w:jc w:val="both"/>
        <w:rPr>
          <w:rFonts w:ascii="inherit" w:hAnsi="inherit" w:cs="Arial"/>
          <w:lang w:val="fr-FR"/>
        </w:rPr>
      </w:pPr>
      <w:r w:rsidRPr="008E5257">
        <w:rPr>
          <w:rFonts w:ascii="inherit" w:hAnsi="inherit" w:cs="Arial"/>
          <w:lang w:val="fr-FR"/>
        </w:rPr>
        <w:t>amet, consectetuer adipiscing elit. Donec semper, nisi in accumsan</w:t>
      </w:r>
    </w:p>
    <w:p w14:paraId="1A7DFA62" w14:textId="77777777" w:rsidR="00D11B83" w:rsidRPr="008E5257" w:rsidRDefault="00D11B83" w:rsidP="009533D9">
      <w:pPr>
        <w:jc w:val="both"/>
        <w:rPr>
          <w:rFonts w:ascii="inherit" w:hAnsi="inherit" w:cs="Arial"/>
          <w:lang w:val="fr-FR"/>
        </w:rPr>
      </w:pPr>
    </w:p>
    <w:p w14:paraId="6DFB4542" w14:textId="77777777" w:rsidR="00D11B83" w:rsidRPr="008E5257" w:rsidRDefault="00D11B83" w:rsidP="009533D9">
      <w:pPr>
        <w:jc w:val="both"/>
        <w:rPr>
          <w:rFonts w:ascii="inherit" w:hAnsi="inherit" w:cs="Arial"/>
          <w:lang w:val="fr-FR"/>
        </w:rPr>
      </w:pPr>
    </w:p>
    <w:p w14:paraId="5B9CF600" w14:textId="77777777" w:rsidR="00D11B83" w:rsidRPr="008E5257" w:rsidRDefault="00D11B83" w:rsidP="009533D9">
      <w:pPr>
        <w:jc w:val="both"/>
        <w:rPr>
          <w:rFonts w:ascii="inherit" w:hAnsi="inherit" w:cs="Arial"/>
          <w:lang w:val="fr-FR"/>
        </w:rPr>
      </w:pPr>
    </w:p>
    <w:p w14:paraId="2F96561D" w14:textId="77777777" w:rsidR="00D11B83" w:rsidRPr="008E5257" w:rsidRDefault="00D11B83" w:rsidP="009533D9">
      <w:pPr>
        <w:jc w:val="both"/>
        <w:rPr>
          <w:rFonts w:ascii="inherit" w:hAnsi="inherit" w:cs="Arial"/>
          <w:lang w:val="fr-FR"/>
        </w:rPr>
      </w:pPr>
    </w:p>
    <w:p w14:paraId="35725088" w14:textId="77777777" w:rsidR="00D11B83" w:rsidRPr="008E5257" w:rsidRDefault="00D11B83" w:rsidP="009533D9">
      <w:pPr>
        <w:jc w:val="both"/>
        <w:rPr>
          <w:rFonts w:ascii="inherit" w:hAnsi="inherit" w:cs="Arial"/>
          <w:lang w:val="fr-FR"/>
        </w:rPr>
      </w:pPr>
    </w:p>
    <w:p w14:paraId="7D883B82" w14:textId="77777777" w:rsidR="00D11B83" w:rsidRPr="008E5257" w:rsidRDefault="00D11B83" w:rsidP="009533D9">
      <w:pPr>
        <w:jc w:val="both"/>
        <w:rPr>
          <w:rFonts w:ascii="inherit" w:hAnsi="inherit" w:cs="Arial"/>
          <w:lang w:val="fr-FR"/>
        </w:rPr>
      </w:pPr>
    </w:p>
    <w:p w14:paraId="6E5FDCB7" w14:textId="77777777" w:rsidR="00D11B83" w:rsidRPr="008E5257" w:rsidRDefault="00D11B83" w:rsidP="009533D9">
      <w:pPr>
        <w:jc w:val="both"/>
        <w:rPr>
          <w:rFonts w:ascii="inherit" w:hAnsi="inherit" w:cs="Arial"/>
          <w:lang w:val="fr-FR"/>
        </w:rPr>
      </w:pPr>
    </w:p>
    <w:p w14:paraId="6EA3474C" w14:textId="77777777" w:rsidR="00D11B83" w:rsidRPr="008E5257" w:rsidRDefault="00D11B83" w:rsidP="009533D9">
      <w:pPr>
        <w:jc w:val="both"/>
        <w:rPr>
          <w:rFonts w:ascii="inherit" w:hAnsi="inherit" w:cs="Arial"/>
          <w:lang w:val="fr-FR"/>
        </w:rPr>
      </w:pPr>
    </w:p>
    <w:p w14:paraId="08F32154" w14:textId="77777777" w:rsidR="00D11B83" w:rsidRPr="008E5257" w:rsidRDefault="00D11B83" w:rsidP="009533D9">
      <w:pPr>
        <w:jc w:val="both"/>
        <w:rPr>
          <w:rFonts w:ascii="inherit" w:hAnsi="inherit" w:cs="Arial"/>
          <w:lang w:val="fr-FR"/>
        </w:rPr>
      </w:pPr>
    </w:p>
    <w:p w14:paraId="72524A96" w14:textId="77777777" w:rsidR="00D11B83" w:rsidRPr="008E5257" w:rsidRDefault="00D11B83" w:rsidP="009533D9">
      <w:pPr>
        <w:jc w:val="both"/>
        <w:rPr>
          <w:rFonts w:ascii="inherit" w:hAnsi="inherit" w:cs="Arial"/>
          <w:lang w:val="fr-FR"/>
        </w:rPr>
      </w:pPr>
    </w:p>
    <w:p w14:paraId="5A0449BD" w14:textId="77777777" w:rsidR="00D11B83" w:rsidRPr="008E5257" w:rsidRDefault="00D11B83" w:rsidP="009533D9">
      <w:pPr>
        <w:jc w:val="both"/>
        <w:rPr>
          <w:rFonts w:ascii="inherit" w:hAnsi="inherit" w:cs="Arial"/>
          <w:lang w:val="fr-FR"/>
        </w:rPr>
      </w:pPr>
    </w:p>
    <w:p w14:paraId="718DAB34" w14:textId="77777777" w:rsidR="00D11B83" w:rsidRPr="008E5257" w:rsidRDefault="00D11B83" w:rsidP="009533D9">
      <w:pPr>
        <w:jc w:val="both"/>
        <w:rPr>
          <w:rFonts w:ascii="inherit" w:hAnsi="inherit" w:cs="Arial"/>
          <w:lang w:val="fr-FR"/>
        </w:rPr>
      </w:pPr>
    </w:p>
    <w:p w14:paraId="62EDD809" w14:textId="77777777" w:rsidR="00D11B83" w:rsidRPr="008E5257" w:rsidRDefault="00D11B83" w:rsidP="009533D9">
      <w:pPr>
        <w:jc w:val="both"/>
        <w:rPr>
          <w:rFonts w:ascii="inherit" w:hAnsi="inherit" w:cs="Arial"/>
          <w:lang w:val="fr-FR"/>
        </w:rPr>
      </w:pPr>
    </w:p>
    <w:p w14:paraId="5985ABB5" w14:textId="77777777" w:rsidR="00D11B83" w:rsidRPr="008E5257" w:rsidRDefault="00D11B83" w:rsidP="009533D9">
      <w:pPr>
        <w:jc w:val="both"/>
        <w:rPr>
          <w:rFonts w:ascii="inherit" w:hAnsi="inherit" w:cs="Arial"/>
          <w:lang w:val="fr-FR"/>
        </w:rPr>
      </w:pPr>
    </w:p>
    <w:p w14:paraId="781921CE" w14:textId="77777777" w:rsidR="00D11B83" w:rsidRPr="008E5257" w:rsidRDefault="00D11B83" w:rsidP="009533D9">
      <w:pPr>
        <w:jc w:val="both"/>
        <w:rPr>
          <w:rFonts w:ascii="inherit" w:hAnsi="inherit" w:cs="Arial"/>
          <w:lang w:val="fr-FR"/>
        </w:rPr>
      </w:pPr>
    </w:p>
    <w:p w14:paraId="7732E0FB" w14:textId="77777777" w:rsidR="00D11B83" w:rsidRPr="008E5257" w:rsidRDefault="00D11B83" w:rsidP="009533D9">
      <w:pPr>
        <w:jc w:val="both"/>
        <w:rPr>
          <w:rFonts w:ascii="inherit" w:hAnsi="inherit" w:cs="Arial"/>
          <w:lang w:val="fr-FR"/>
        </w:rPr>
      </w:pPr>
    </w:p>
    <w:p w14:paraId="75EDF4D7" w14:textId="77777777" w:rsidR="00D11B83" w:rsidRPr="008E5257" w:rsidRDefault="00D11B83" w:rsidP="009533D9">
      <w:pPr>
        <w:jc w:val="both"/>
        <w:rPr>
          <w:rFonts w:ascii="inherit" w:hAnsi="inherit" w:cs="Arial"/>
          <w:lang w:val="fr-FR"/>
        </w:rPr>
      </w:pPr>
    </w:p>
    <w:p w14:paraId="44D6DF74" w14:textId="77777777" w:rsidR="00D11B83" w:rsidRPr="008E5257" w:rsidRDefault="00D11B83" w:rsidP="009533D9">
      <w:pPr>
        <w:jc w:val="both"/>
        <w:rPr>
          <w:rFonts w:ascii="inherit" w:hAnsi="inherit" w:cs="Arial"/>
          <w:lang w:val="fr-FR"/>
        </w:rPr>
      </w:pPr>
    </w:p>
    <w:p w14:paraId="02474F05" w14:textId="77777777" w:rsidR="00D11B83" w:rsidRPr="008E5257" w:rsidRDefault="00D11B83" w:rsidP="009533D9">
      <w:pPr>
        <w:jc w:val="both"/>
        <w:rPr>
          <w:rFonts w:ascii="inherit" w:hAnsi="inherit" w:cs="Arial"/>
          <w:lang w:val="fr-FR"/>
        </w:rPr>
      </w:pPr>
    </w:p>
    <w:p w14:paraId="04AF192F" w14:textId="77777777" w:rsidR="00D11B83" w:rsidRPr="008E5257" w:rsidRDefault="00D11B83" w:rsidP="009533D9">
      <w:pPr>
        <w:jc w:val="both"/>
        <w:rPr>
          <w:rFonts w:ascii="inherit" w:hAnsi="inherit" w:cs="Arial"/>
          <w:lang w:val="fr-FR"/>
        </w:rPr>
      </w:pPr>
    </w:p>
    <w:p w14:paraId="4C65D38D" w14:textId="77777777" w:rsidR="00D11B83" w:rsidRPr="008E5257" w:rsidRDefault="00D11B83" w:rsidP="009533D9">
      <w:pPr>
        <w:jc w:val="both"/>
        <w:rPr>
          <w:rFonts w:ascii="inherit" w:hAnsi="inherit" w:cs="Arial"/>
          <w:lang w:val="fr-FR"/>
        </w:rPr>
      </w:pPr>
    </w:p>
    <w:p w14:paraId="7971B0E3" w14:textId="77777777" w:rsidR="00D11B83" w:rsidRPr="008E5257" w:rsidRDefault="00D11B83" w:rsidP="009533D9">
      <w:pPr>
        <w:jc w:val="both"/>
        <w:rPr>
          <w:rFonts w:ascii="inherit" w:hAnsi="inherit" w:cs="Arial"/>
          <w:lang w:val="fr-FR"/>
        </w:rPr>
      </w:pPr>
    </w:p>
    <w:p w14:paraId="199BDBDE" w14:textId="77777777" w:rsidR="002D6C9C" w:rsidRPr="008E5257" w:rsidRDefault="002D6C9C" w:rsidP="009533D9">
      <w:pPr>
        <w:jc w:val="both"/>
        <w:rPr>
          <w:rFonts w:ascii="inherit" w:hAnsi="inherit" w:cs="Arial"/>
          <w:lang w:val="fr-FR"/>
        </w:rPr>
      </w:pPr>
      <w:r w:rsidRPr="008E5257">
        <w:rPr>
          <w:rFonts w:ascii="inherit" w:hAnsi="inherit" w:cs="Arial"/>
          <w:lang w:val="fr-FR"/>
        </w:rPr>
        <w:t xml:space="preserve"> viverra, leo urna cursus velit, tempus blandit turpis nibh et sapien. </w:t>
      </w:r>
    </w:p>
    <w:p w14:paraId="0B4EA09A" w14:textId="77777777" w:rsidR="002D6C9C" w:rsidRPr="008E5257" w:rsidRDefault="002D6C9C" w:rsidP="009533D9">
      <w:pPr>
        <w:jc w:val="both"/>
        <w:rPr>
          <w:rFonts w:ascii="inherit" w:hAnsi="inherit" w:cs="Arial"/>
          <w:lang w:val="fr-FR"/>
        </w:rPr>
      </w:pPr>
    </w:p>
    <w:p w14:paraId="6273FC53" w14:textId="77777777" w:rsidR="002D6C9C" w:rsidRPr="00B24AA4" w:rsidRDefault="002D6C9C" w:rsidP="009533D9">
      <w:pPr>
        <w:jc w:val="both"/>
      </w:pPr>
      <w:r w:rsidRPr="002D6C9C">
        <w:rPr>
          <w:rFonts w:ascii="inherit" w:hAnsi="inherit" w:cs="Arial"/>
          <w:b/>
        </w:rPr>
        <w:t>This can be bold</w:t>
      </w:r>
      <w:r>
        <w:rPr>
          <w:rFonts w:ascii="inherit" w:hAnsi="inherit" w:cs="Arial"/>
        </w:rPr>
        <w:t xml:space="preserve">, dolor sit amet, consectetuer adipiscing elit. </w:t>
      </w:r>
      <w:r w:rsidRPr="008E5257">
        <w:rPr>
          <w:rFonts w:ascii="inherit" w:hAnsi="inherit" w:cs="Arial"/>
          <w:lang w:val="fr-FR"/>
        </w:rPr>
        <w:t xml:space="preserve">Proin aliquet, nisi ac facilisis tristique, lectus nibh venenatis nibh, id venenatis lorem lectus eget lectus. Praesent molestie. Suspendisse pharetra, velit in dignissim eleifend, nulla odio condimentum orci, id egestas odio nunc ac erat. </w:t>
      </w:r>
      <w:r w:rsidRPr="00B24AA4">
        <w:rPr>
          <w:rFonts w:ascii="inherit" w:hAnsi="inherit" w:cs="Arial"/>
        </w:rPr>
        <w:t>Donec sit amet leo.</w:t>
      </w:r>
    </w:p>
    <w:p w14:paraId="16A3E7D4" w14:textId="77777777" w:rsidR="002D6C9C" w:rsidRPr="00B24AA4" w:rsidRDefault="002D6C9C" w:rsidP="009533D9">
      <w:pPr>
        <w:pStyle w:val="Title"/>
        <w:rPr>
          <w:lang w:val="en-US"/>
        </w:rPr>
      </w:pPr>
    </w:p>
    <w:p w14:paraId="2901642B" w14:textId="77777777" w:rsidR="00FF1C8D" w:rsidRPr="00B24AA4" w:rsidRDefault="00FF1C8D" w:rsidP="009533D9">
      <w:pPr>
        <w:pStyle w:val="Heading3"/>
        <w:jc w:val="both"/>
      </w:pPr>
      <w:r w:rsidRPr="00B24AA4">
        <w:t>Template for IABSE OStrA nomination</w:t>
      </w:r>
    </w:p>
    <w:p w14:paraId="356C8948" w14:textId="77777777" w:rsidR="002D6C9C" w:rsidRPr="00B24AA4" w:rsidRDefault="002D6C9C" w:rsidP="009533D9">
      <w:pPr>
        <w:pStyle w:val="BodyText"/>
        <w:rPr>
          <w:lang w:val="en-US"/>
        </w:rPr>
      </w:pPr>
    </w:p>
    <w:p w14:paraId="1FDB69D2" w14:textId="77777777" w:rsidR="002D6C9C" w:rsidRPr="00FF1C8D" w:rsidRDefault="002D6C9C" w:rsidP="009533D9">
      <w:pPr>
        <w:pStyle w:val="BodyText"/>
      </w:pPr>
      <w:r w:rsidRPr="00B24AA4">
        <w:rPr>
          <w:lang w:val="en-US"/>
        </w:rPr>
        <w:t xml:space="preserve">Lorem ipsum dolor sit amet, consectetuer adipiscing elit. </w:t>
      </w:r>
      <w:r w:rsidRPr="008E5257">
        <w:rPr>
          <w:lang w:val="fr-FR"/>
        </w:rPr>
        <w:t xml:space="preserve">Nulla vehicula leo id lacus hendrerit sagittis. Donec pellentesque, purus in fermentum tristique, massa nisl convallis libero, vel blandit dui nisi ac ligula. Etiam massa mauris, egestas in, feugiat et, gravida ac, tellus. Quisque ullamcorper tincidunt pede. Lorem ipsum dolor sit amet, consectetuer adipiscing Donec semper, nisi in accumsan viverra, leo urna cursus velit, tempus blandit turpis nibh et sapien. Lorem ipsum dolor sit amet, consectetuer adipiscing elit. Proin aliquet, nisi ac facilisis tristique, lectus nibh venenatis nibh, id venenatis lorem lectus eget lectus. Praesent molestie. Suspendisse pharetra, velit in </w:t>
      </w:r>
      <w:r w:rsidRPr="008E5257">
        <w:rPr>
          <w:lang w:val="fr-FR"/>
        </w:rPr>
        <w:t xml:space="preserve">dignissim eleifend, nulla odio condimentum orci, id egestas odio nunc ac erat. </w:t>
      </w:r>
      <w:r>
        <w:t>Donec sit amet leo.</w:t>
      </w:r>
    </w:p>
    <w:p w14:paraId="3F776EE3" w14:textId="77777777" w:rsidR="000409B8" w:rsidRDefault="000409B8" w:rsidP="002D6C9C">
      <w:pPr>
        <w:pStyle w:val="Heading3"/>
      </w:pPr>
    </w:p>
    <w:p w14:paraId="63E5CCE2" w14:textId="77777777" w:rsidR="002D6C9C" w:rsidRDefault="002D6C9C" w:rsidP="002D6C9C">
      <w:pPr>
        <w:pStyle w:val="Heading3"/>
      </w:pPr>
      <w:r>
        <w:t>Guidelines for papers</w:t>
      </w:r>
    </w:p>
    <w:p w14:paraId="01F1F2D1" w14:textId="77777777" w:rsidR="002D6C9C" w:rsidRDefault="002D6C9C" w:rsidP="002D6C9C">
      <w:pPr>
        <w:pStyle w:val="Heading41"/>
      </w:pPr>
      <w:r>
        <w:t>First page of two-page short version and first page of full paper</w:t>
      </w:r>
    </w:p>
    <w:p w14:paraId="39FCE0F1" w14:textId="77777777" w:rsidR="002D6C9C" w:rsidRPr="00B24AA4" w:rsidRDefault="002D6C9C" w:rsidP="009533D9">
      <w:pPr>
        <w:pStyle w:val="BodyText"/>
        <w:rPr>
          <w:lang w:val="fr-CH"/>
        </w:rPr>
      </w:pPr>
      <w:r w:rsidRPr="00ED6712">
        <w:rPr>
          <w:lang w:val="fr-CH"/>
        </w:rPr>
        <w:br/>
      </w:r>
      <w:r w:rsidRPr="00B24AA4">
        <w:rPr>
          <w:lang w:val="fr-CH"/>
        </w:rPr>
        <w:t>Lorem ipsum dolor sit amet, consectetuer adipiscing elit. Proin aliquet, nisi ac facilisis tristique, lectus nibh venenatis nibh, id venenatis lorem lectus eget lectus.</w:t>
      </w:r>
    </w:p>
    <w:p w14:paraId="354E4D0E" w14:textId="77777777" w:rsidR="002D6C9C" w:rsidRPr="00B24AA4" w:rsidRDefault="002D6C9C" w:rsidP="002D6C9C">
      <w:pPr>
        <w:rPr>
          <w:lang w:val="fr-CH"/>
        </w:rPr>
      </w:pPr>
    </w:p>
    <w:p w14:paraId="17EED1DA" w14:textId="77777777" w:rsidR="00D11B83" w:rsidRPr="00B24AA4" w:rsidRDefault="00D11B83" w:rsidP="002D6C9C">
      <w:pPr>
        <w:rPr>
          <w:lang w:val="fr-CH"/>
        </w:rPr>
      </w:pPr>
      <w:r w:rsidRPr="00B24AA4">
        <w:rPr>
          <w:lang w:val="fr-CH"/>
        </w:rPr>
        <w:t>Lorem ipsum dolor sit amet, consectetuer adipiscing elit. Proin aliquet, nisi ac facilisis tristique, lectus nibh venenatis nibh, id venenatis lorem lectus eget lectus.</w:t>
      </w:r>
    </w:p>
    <w:p w14:paraId="3FF561C6" w14:textId="77777777" w:rsidR="00D11B83" w:rsidRPr="00B24AA4" w:rsidRDefault="00D11B83" w:rsidP="002D6C9C">
      <w:pPr>
        <w:rPr>
          <w:lang w:val="fr-CH"/>
        </w:rPr>
      </w:pPr>
    </w:p>
    <w:p w14:paraId="43B4D101" w14:textId="77777777" w:rsidR="00D11B83" w:rsidRPr="00B24AA4" w:rsidRDefault="00D11B83" w:rsidP="002D6C9C">
      <w:pPr>
        <w:rPr>
          <w:lang w:val="fr-CH"/>
        </w:rPr>
      </w:pPr>
      <w:r w:rsidRPr="00B24AA4">
        <w:rPr>
          <w:lang w:val="fr-CH"/>
        </w:rPr>
        <w:t>Lorem ipsum dolor sit amet, consectetuer adipiscing elit. Proin aliquet, nisi ac facilisis tristique, lectus nibh venenatis nibh, id venenatis lorem lectus eget lectus.</w:t>
      </w:r>
    </w:p>
    <w:p w14:paraId="0AC2F8AB" w14:textId="77777777" w:rsidR="00D11B83" w:rsidRPr="00B24AA4" w:rsidRDefault="00D11B83" w:rsidP="002D6C9C">
      <w:pPr>
        <w:rPr>
          <w:lang w:val="fr-CH"/>
        </w:rPr>
      </w:pPr>
    </w:p>
    <w:p w14:paraId="74CA81C6" w14:textId="77777777" w:rsidR="00D11B83" w:rsidRPr="00B24AA4" w:rsidRDefault="00D11B83" w:rsidP="002D6C9C">
      <w:pPr>
        <w:rPr>
          <w:lang w:val="fr-CH"/>
        </w:rPr>
      </w:pPr>
    </w:p>
    <w:p w14:paraId="17E177FA" w14:textId="77777777" w:rsidR="002D6C9C" w:rsidRPr="00B24AA4" w:rsidRDefault="00B24AA4" w:rsidP="002D6C9C">
      <w:pPr>
        <w:rPr>
          <w:lang w:val="fr-CH"/>
        </w:rPr>
      </w:pPr>
      <w:r>
        <w:rPr>
          <w:noProof/>
          <w:lang w:val="en-GB" w:eastAsia="en-GB"/>
        </w:rPr>
        <mc:AlternateContent>
          <mc:Choice Requires="wpg">
            <w:drawing>
              <wp:anchor distT="0" distB="0" distL="114300" distR="114300" simplePos="0" relativeHeight="251661312" behindDoc="0" locked="0" layoutInCell="1" allowOverlap="1" wp14:anchorId="2DC66F8C" wp14:editId="30B22A9F">
                <wp:simplePos x="0" y="0"/>
                <wp:positionH relativeFrom="column">
                  <wp:posOffset>31115</wp:posOffset>
                </wp:positionH>
                <wp:positionV relativeFrom="paragraph">
                  <wp:posOffset>82550</wp:posOffset>
                </wp:positionV>
                <wp:extent cx="2146935" cy="3602990"/>
                <wp:effectExtent l="12065" t="6350" r="12700" b="10160"/>
                <wp:wrapNone/>
                <wp:docPr id="1"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6935" cy="3602990"/>
                          <a:chOff x="7986" y="6633"/>
                          <a:chExt cx="3381" cy="5674"/>
                        </a:xfrm>
                      </wpg:grpSpPr>
                      <wps:wsp>
                        <wps:cNvPr id="2" name="Text Box 43"/>
                        <wps:cNvSpPr txBox="1">
                          <a:spLocks noChangeAspect="1" noChangeArrowheads="1"/>
                        </wps:cNvSpPr>
                        <wps:spPr bwMode="auto">
                          <a:xfrm>
                            <a:off x="7997" y="6638"/>
                            <a:ext cx="3370" cy="5669"/>
                          </a:xfrm>
                          <a:prstGeom prst="rect">
                            <a:avLst/>
                          </a:prstGeom>
                          <a:solidFill>
                            <a:srgbClr val="FFFFFF"/>
                          </a:solidFill>
                          <a:ln w="9525">
                            <a:solidFill>
                              <a:srgbClr val="000000"/>
                            </a:solidFill>
                            <a:miter lim="800000"/>
                            <a:headEnd/>
                            <a:tailEnd/>
                          </a:ln>
                        </wps:spPr>
                        <wps:txbx>
                          <w:txbxContent>
                            <w:p w14:paraId="5064081E" w14:textId="77777777" w:rsidR="0094007A" w:rsidRDefault="0094007A"/>
                            <w:p w14:paraId="289849A8" w14:textId="77777777" w:rsidR="0094007A" w:rsidRDefault="0094007A"/>
                            <w:p w14:paraId="754E74F0" w14:textId="77777777" w:rsidR="000B6812" w:rsidRDefault="000B6812">
                              <w:pPr>
                                <w:rPr>
                                  <w:i/>
                                  <w:sz w:val="16"/>
                                  <w:szCs w:val="16"/>
                                </w:rPr>
                              </w:pPr>
                            </w:p>
                            <w:p w14:paraId="5DE92341" w14:textId="77777777" w:rsidR="0094007A" w:rsidRDefault="0094007A">
                              <w:pPr>
                                <w:rPr>
                                  <w:i/>
                                  <w:sz w:val="16"/>
                                  <w:szCs w:val="16"/>
                                </w:rPr>
                              </w:pPr>
                              <w:r w:rsidRPr="001526E1">
                                <w:rPr>
                                  <w:i/>
                                  <w:sz w:val="16"/>
                                  <w:szCs w:val="16"/>
                                </w:rPr>
                                <w:t>Owner:</w:t>
                              </w:r>
                            </w:p>
                            <w:p w14:paraId="53FA6F6B" w14:textId="77777777" w:rsidR="0094007A" w:rsidRPr="0094007A" w:rsidRDefault="0094007A">
                              <w:pPr>
                                <w:rPr>
                                  <w:i/>
                                  <w:sz w:val="12"/>
                                  <w:szCs w:val="12"/>
                                </w:rPr>
                              </w:pPr>
                            </w:p>
                            <w:p w14:paraId="499150E9" w14:textId="77777777" w:rsidR="000B6812" w:rsidRDefault="000B6812">
                              <w:pPr>
                                <w:rPr>
                                  <w:i/>
                                  <w:sz w:val="12"/>
                                  <w:szCs w:val="12"/>
                                </w:rPr>
                              </w:pPr>
                            </w:p>
                            <w:p w14:paraId="66D9C9D7" w14:textId="77777777" w:rsidR="0094007A" w:rsidRPr="0094007A" w:rsidRDefault="0094007A">
                              <w:pPr>
                                <w:rPr>
                                  <w:i/>
                                  <w:sz w:val="12"/>
                                  <w:szCs w:val="12"/>
                                </w:rPr>
                              </w:pPr>
                            </w:p>
                            <w:p w14:paraId="4C213D15" w14:textId="77777777" w:rsidR="0094007A" w:rsidRDefault="0094007A">
                              <w:pPr>
                                <w:rPr>
                                  <w:i/>
                                  <w:sz w:val="16"/>
                                  <w:szCs w:val="16"/>
                                </w:rPr>
                              </w:pPr>
                              <w:r>
                                <w:rPr>
                                  <w:i/>
                                  <w:sz w:val="16"/>
                                  <w:szCs w:val="16"/>
                                </w:rPr>
                                <w:t>Structural Design:</w:t>
                              </w:r>
                            </w:p>
                            <w:p w14:paraId="323131C3" w14:textId="77777777" w:rsidR="0094007A" w:rsidRPr="0094007A" w:rsidRDefault="0094007A">
                              <w:pPr>
                                <w:rPr>
                                  <w:i/>
                                  <w:sz w:val="12"/>
                                  <w:szCs w:val="12"/>
                                </w:rPr>
                              </w:pPr>
                            </w:p>
                            <w:p w14:paraId="244EC53B" w14:textId="77777777" w:rsidR="0094007A" w:rsidRDefault="0094007A">
                              <w:pPr>
                                <w:rPr>
                                  <w:i/>
                                  <w:sz w:val="12"/>
                                  <w:szCs w:val="12"/>
                                </w:rPr>
                              </w:pPr>
                            </w:p>
                            <w:p w14:paraId="7CF13588" w14:textId="77777777" w:rsidR="0094007A" w:rsidRPr="0094007A" w:rsidRDefault="0094007A">
                              <w:pPr>
                                <w:rPr>
                                  <w:i/>
                                  <w:sz w:val="12"/>
                                  <w:szCs w:val="12"/>
                                </w:rPr>
                              </w:pPr>
                            </w:p>
                            <w:p w14:paraId="4C9F9F16" w14:textId="77777777" w:rsidR="0094007A" w:rsidRPr="0094007A" w:rsidRDefault="0094007A" w:rsidP="0094007A">
                              <w:pPr>
                                <w:rPr>
                                  <w:i/>
                                  <w:sz w:val="16"/>
                                  <w:szCs w:val="16"/>
                                </w:rPr>
                              </w:pPr>
                              <w:r w:rsidRPr="0094007A">
                                <w:rPr>
                                  <w:i/>
                                  <w:sz w:val="16"/>
                                  <w:szCs w:val="16"/>
                                </w:rPr>
                                <w:t>Contractor:</w:t>
                              </w:r>
                            </w:p>
                            <w:p w14:paraId="22A6F26D" w14:textId="77777777" w:rsidR="0094007A" w:rsidRDefault="0094007A">
                              <w:pPr>
                                <w:rPr>
                                  <w:i/>
                                  <w:sz w:val="12"/>
                                  <w:szCs w:val="12"/>
                                </w:rPr>
                              </w:pPr>
                            </w:p>
                            <w:p w14:paraId="79AEF47E" w14:textId="77777777" w:rsidR="000B6812" w:rsidRPr="0094007A" w:rsidRDefault="000B6812">
                              <w:pPr>
                                <w:rPr>
                                  <w:i/>
                                  <w:sz w:val="12"/>
                                  <w:szCs w:val="12"/>
                                </w:rPr>
                              </w:pPr>
                            </w:p>
                            <w:p w14:paraId="47E68F1E" w14:textId="77777777" w:rsidR="0094007A" w:rsidRPr="0094007A" w:rsidRDefault="0094007A">
                              <w:pPr>
                                <w:rPr>
                                  <w:i/>
                                  <w:sz w:val="12"/>
                                  <w:szCs w:val="12"/>
                                </w:rPr>
                              </w:pPr>
                            </w:p>
                            <w:p w14:paraId="730D49C9" w14:textId="77777777" w:rsidR="0094007A" w:rsidRPr="0094007A" w:rsidRDefault="0094007A" w:rsidP="0094007A">
                              <w:pPr>
                                <w:rPr>
                                  <w:i/>
                                  <w:sz w:val="16"/>
                                  <w:szCs w:val="16"/>
                                </w:rPr>
                              </w:pPr>
                              <w:r w:rsidRPr="0094007A">
                                <w:rPr>
                                  <w:i/>
                                  <w:sz w:val="16"/>
                                  <w:szCs w:val="16"/>
                                </w:rPr>
                                <w:t>Architect:</w:t>
                              </w:r>
                            </w:p>
                            <w:p w14:paraId="5FD4A6B1" w14:textId="77777777" w:rsidR="0094007A" w:rsidRPr="0094007A" w:rsidRDefault="0094007A">
                              <w:pPr>
                                <w:rPr>
                                  <w:sz w:val="12"/>
                                  <w:szCs w:val="12"/>
                                </w:rPr>
                              </w:pPr>
                            </w:p>
                            <w:p w14:paraId="7C0BCC1C" w14:textId="77777777" w:rsidR="0094007A" w:rsidRPr="0094007A" w:rsidRDefault="0094007A">
                              <w:pPr>
                                <w:rPr>
                                  <w:sz w:val="12"/>
                                  <w:szCs w:val="12"/>
                                </w:rPr>
                              </w:pPr>
                            </w:p>
                            <w:p w14:paraId="6BA23904" w14:textId="77777777" w:rsidR="0094007A" w:rsidRDefault="0094007A">
                              <w:pPr>
                                <w:rPr>
                                  <w:sz w:val="12"/>
                                  <w:szCs w:val="12"/>
                                </w:rPr>
                              </w:pPr>
                            </w:p>
                            <w:p w14:paraId="49724F8E" w14:textId="77777777" w:rsidR="000B6812" w:rsidRDefault="000B6812">
                              <w:pPr>
                                <w:rPr>
                                  <w:sz w:val="12"/>
                                  <w:szCs w:val="12"/>
                                </w:rPr>
                              </w:pPr>
                            </w:p>
                            <w:p w14:paraId="4162D33A" w14:textId="77777777" w:rsidR="000B6812" w:rsidRPr="0094007A" w:rsidRDefault="000B6812">
                              <w:pPr>
                                <w:rPr>
                                  <w:sz w:val="12"/>
                                  <w:szCs w:val="12"/>
                                </w:rPr>
                              </w:pPr>
                            </w:p>
                            <w:p w14:paraId="074E2D58" w14:textId="77777777" w:rsidR="0094007A" w:rsidRDefault="0094007A">
                              <w:pPr>
                                <w:rPr>
                                  <w:sz w:val="12"/>
                                  <w:szCs w:val="12"/>
                                </w:rPr>
                              </w:pPr>
                            </w:p>
                            <w:p w14:paraId="5D2E3134" w14:textId="77777777" w:rsidR="0094007A" w:rsidRDefault="0094007A">
                              <w:pPr>
                                <w:rPr>
                                  <w:sz w:val="12"/>
                                  <w:szCs w:val="12"/>
                                </w:rPr>
                              </w:pPr>
                            </w:p>
                            <w:p w14:paraId="5022867C" w14:textId="77777777" w:rsidR="0094007A" w:rsidRPr="0094007A" w:rsidRDefault="0094007A">
                              <w:pPr>
                                <w:rPr>
                                  <w:sz w:val="12"/>
                                  <w:szCs w:val="12"/>
                                </w:rPr>
                              </w:pPr>
                            </w:p>
                            <w:p w14:paraId="578E20C8" w14:textId="77777777" w:rsidR="0094007A" w:rsidRPr="0094007A" w:rsidRDefault="0094007A">
                              <w:pPr>
                                <w:rPr>
                                  <w:sz w:val="12"/>
                                  <w:szCs w:val="12"/>
                                </w:rPr>
                              </w:pPr>
                            </w:p>
                            <w:p w14:paraId="028C7B6A" w14:textId="77777777" w:rsidR="0094007A" w:rsidRDefault="0094007A"/>
                            <w:p w14:paraId="6267546B" w14:textId="77777777" w:rsidR="0094007A" w:rsidRDefault="0094007A"/>
                            <w:p w14:paraId="311E6E95" w14:textId="77777777" w:rsidR="0094007A" w:rsidRDefault="0094007A"/>
                            <w:p w14:paraId="77850F36" w14:textId="77777777" w:rsidR="0094007A" w:rsidRDefault="0094007A"/>
                            <w:p w14:paraId="46A57697" w14:textId="77777777" w:rsidR="0094007A" w:rsidRDefault="0094007A"/>
                            <w:p w14:paraId="54C34EF4" w14:textId="77777777" w:rsidR="0094007A" w:rsidRPr="001526E1" w:rsidRDefault="0094007A">
                              <w:pPr>
                                <w:rPr>
                                  <w:i/>
                                  <w:sz w:val="16"/>
                                  <w:szCs w:val="16"/>
                                </w:rPr>
                              </w:pPr>
                              <w:r w:rsidRPr="001526E1">
                                <w:rPr>
                                  <w:i/>
                                  <w:sz w:val="16"/>
                                  <w:szCs w:val="16"/>
                                </w:rPr>
                                <w:t>Service Date</w:t>
                              </w:r>
                              <w:r>
                                <w:rPr>
                                  <w:i/>
                                  <w:sz w:val="16"/>
                                  <w:szCs w:val="16"/>
                                </w:rPr>
                                <w:t>:</w:t>
                              </w:r>
                            </w:p>
                            <w:p w14:paraId="63B8C725" w14:textId="77777777" w:rsidR="0094007A" w:rsidRDefault="0094007A"/>
                            <w:p w14:paraId="42BCD4D8" w14:textId="77777777" w:rsidR="0094007A" w:rsidRPr="0094007A" w:rsidRDefault="0094007A">
                              <w:pPr>
                                <w:rPr>
                                  <w:sz w:val="12"/>
                                  <w:szCs w:val="12"/>
                                </w:rPr>
                              </w:pPr>
                            </w:p>
                          </w:txbxContent>
                        </wps:txbx>
                        <wps:bodyPr rot="0" vert="horz" wrap="square" lIns="91440" tIns="45720" rIns="91440" bIns="45720" anchor="t" anchorCtr="0" upright="1">
                          <a:noAutofit/>
                        </wps:bodyPr>
                      </wps:wsp>
                      <wps:wsp>
                        <wps:cNvPr id="8" name="Text Box 44"/>
                        <wps:cNvSpPr txBox="1">
                          <a:spLocks noChangeArrowheads="1"/>
                        </wps:cNvSpPr>
                        <wps:spPr bwMode="auto">
                          <a:xfrm>
                            <a:off x="7986" y="6633"/>
                            <a:ext cx="3374" cy="480"/>
                          </a:xfrm>
                          <a:prstGeom prst="rect">
                            <a:avLst/>
                          </a:prstGeom>
                          <a:solidFill>
                            <a:srgbClr val="FFCC99">
                              <a:alpha val="53000"/>
                            </a:srgbClr>
                          </a:solidFill>
                          <a:ln w="9525">
                            <a:solidFill>
                              <a:srgbClr val="000000"/>
                            </a:solidFill>
                            <a:miter lim="800000"/>
                            <a:headEnd/>
                            <a:tailEnd/>
                          </a:ln>
                        </wps:spPr>
                        <wps:txbx>
                          <w:txbxContent>
                            <w:p w14:paraId="2E11F80D" w14:textId="77777777" w:rsidR="0094007A" w:rsidRPr="001526E1" w:rsidRDefault="0094007A">
                              <w:pPr>
                                <w:rPr>
                                  <w:b/>
                                </w:rPr>
                              </w:pPr>
                              <w:r w:rsidRPr="001526E1">
                                <w:rPr>
                                  <w:b/>
                                </w:rPr>
                                <w:t>SEI Data Block</w:t>
                              </w:r>
                            </w:p>
                          </w:txbxContent>
                        </wps:txbx>
                        <wps:bodyPr rot="0" vert="horz" wrap="square" lIns="91440" tIns="45720" rIns="91440" bIns="45720" anchor="t" anchorCtr="0" upright="1">
                          <a:noAutofit/>
                        </wps:bodyPr>
                      </wps:wsp>
                      <wps:wsp>
                        <wps:cNvPr id="9" name="Text Box 50"/>
                        <wps:cNvSpPr txBox="1">
                          <a:spLocks noChangeArrowheads="1"/>
                        </wps:cNvSpPr>
                        <wps:spPr bwMode="auto">
                          <a:xfrm>
                            <a:off x="7995" y="9991"/>
                            <a:ext cx="3372" cy="1808"/>
                          </a:xfrm>
                          <a:prstGeom prst="rect">
                            <a:avLst/>
                          </a:prstGeom>
                          <a:solidFill>
                            <a:srgbClr val="FFFFFF"/>
                          </a:solidFill>
                          <a:ln w="9525">
                            <a:solidFill>
                              <a:srgbClr val="000000"/>
                            </a:solidFill>
                            <a:miter lim="800000"/>
                            <a:headEnd/>
                            <a:tailEnd/>
                          </a:ln>
                        </wps:spPr>
                        <wps:txbx>
                          <w:txbxContent>
                            <w:p w14:paraId="16E7BD8D" w14:textId="77777777" w:rsidR="0094007A" w:rsidRPr="001526E1" w:rsidRDefault="0094007A">
                              <w:pPr>
                                <w:rPr>
                                  <w:sz w:val="16"/>
                                  <w:szCs w:val="16"/>
                                </w:rPr>
                              </w:pPr>
                              <w:r w:rsidRPr="001526E1">
                                <w:rPr>
                                  <w:sz w:val="16"/>
                                  <w:szCs w:val="16"/>
                                </w:rPr>
                                <w:t>Concrete (m</w:t>
                              </w:r>
                              <w:r w:rsidRPr="001526E1">
                                <w:rPr>
                                  <w:sz w:val="16"/>
                                  <w:szCs w:val="16"/>
                                  <w:vertAlign w:val="superscript"/>
                                </w:rPr>
                                <w:t>3</w:t>
                              </w:r>
                              <w:r w:rsidRPr="001526E1">
                                <w:rPr>
                                  <w:sz w:val="16"/>
                                  <w:szCs w:val="16"/>
                                </w:rPr>
                                <w:t>)</w:t>
                              </w:r>
                              <w:r>
                                <w:rPr>
                                  <w:sz w:val="16"/>
                                  <w:szCs w:val="16"/>
                                </w:rPr>
                                <w:t>:</w:t>
                              </w:r>
                            </w:p>
                            <w:p w14:paraId="535F9201" w14:textId="77777777" w:rsidR="0094007A" w:rsidRPr="001526E1" w:rsidRDefault="0094007A">
                              <w:pPr>
                                <w:rPr>
                                  <w:sz w:val="16"/>
                                  <w:szCs w:val="16"/>
                                </w:rPr>
                              </w:pPr>
                            </w:p>
                            <w:p w14:paraId="147121A8" w14:textId="77777777" w:rsidR="0094007A" w:rsidRPr="001526E1" w:rsidRDefault="0094007A">
                              <w:pPr>
                                <w:rPr>
                                  <w:sz w:val="16"/>
                                  <w:szCs w:val="16"/>
                                </w:rPr>
                              </w:pPr>
                            </w:p>
                            <w:p w14:paraId="5324F615" w14:textId="77777777" w:rsidR="0094007A" w:rsidRPr="001526E1" w:rsidRDefault="0094007A">
                              <w:pPr>
                                <w:rPr>
                                  <w:sz w:val="16"/>
                                  <w:szCs w:val="16"/>
                                </w:rPr>
                              </w:pPr>
                            </w:p>
                            <w:p w14:paraId="4C016B7B" w14:textId="77777777" w:rsidR="0094007A" w:rsidRPr="001526E1" w:rsidRDefault="0094007A">
                              <w:pPr>
                                <w:rPr>
                                  <w:sz w:val="16"/>
                                  <w:szCs w:val="16"/>
                                </w:rPr>
                              </w:pPr>
                            </w:p>
                            <w:p w14:paraId="6D851E14" w14:textId="77777777" w:rsidR="0094007A" w:rsidRPr="001526E1" w:rsidRDefault="0094007A">
                              <w:pPr>
                                <w:rPr>
                                  <w:sz w:val="16"/>
                                  <w:szCs w:val="16"/>
                                </w:rPr>
                              </w:pPr>
                            </w:p>
                            <w:p w14:paraId="26DFE1A6" w14:textId="77777777" w:rsidR="0094007A" w:rsidRPr="001526E1" w:rsidRDefault="0094007A">
                              <w:pPr>
                                <w:rPr>
                                  <w:sz w:val="16"/>
                                  <w:szCs w:val="16"/>
                                </w:rPr>
                              </w:pPr>
                            </w:p>
                            <w:p w14:paraId="75E064DC" w14:textId="77777777" w:rsidR="0094007A" w:rsidRPr="001526E1" w:rsidRDefault="0094007A">
                              <w:pPr>
                                <w:rPr>
                                  <w:sz w:val="16"/>
                                  <w:szCs w:val="16"/>
                                </w:rPr>
                              </w:pPr>
                            </w:p>
                            <w:p w14:paraId="3C8A37AB" w14:textId="77777777" w:rsidR="0094007A" w:rsidRPr="001526E1" w:rsidRDefault="0094007A">
                              <w:pPr>
                                <w:rPr>
                                  <w:sz w:val="16"/>
                                  <w:szCs w:val="1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C66F8C" id="Group 52" o:spid="_x0000_s1029" style="position:absolute;margin-left:2.45pt;margin-top:6.5pt;width:169.05pt;height:283.7pt;z-index:251661312" coordorigin="7986,6633" coordsize="3381,5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">
                <v:shape id="Text Box 43" o:spid="_x0000_s1030" type="#_x0000_t202" style="position:absolute;left:7997;top:6638;width:3370;height: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">
                  <o:lock v:ext="edit" aspectratio="t"/>
                  <v:textbox>
                    <w:txbxContent>
                      <w:p w14:paraId="5064081E" w14:textId="77777777" w:rsidR="0094007A" w:rsidRDefault="0094007A"/>
                      <w:p w14:paraId="289849A8" w14:textId="77777777" w:rsidR="0094007A" w:rsidRDefault="0094007A"/>
                      <w:p w14:paraId="754E74F0" w14:textId="77777777" w:rsidR="000B6812" w:rsidRDefault="000B6812">
                        <w:pPr>
                          <w:rPr>
                            <w:i/>
                            <w:sz w:val="16"/>
                            <w:szCs w:val="16"/>
                          </w:rPr>
                        </w:pPr>
                      </w:p>
                      <w:p w14:paraId="5DE92341" w14:textId="77777777" w:rsidR="0094007A" w:rsidRDefault="0094007A">
                        <w:pPr>
                          <w:rPr>
                            <w:i/>
                            <w:sz w:val="16"/>
                            <w:szCs w:val="16"/>
                          </w:rPr>
                        </w:pPr>
                        <w:r w:rsidRPr="001526E1">
                          <w:rPr>
                            <w:i/>
                            <w:sz w:val="16"/>
                            <w:szCs w:val="16"/>
                          </w:rPr>
                          <w:t>Owner:</w:t>
                        </w:r>
                      </w:p>
                      <w:p w14:paraId="53FA6F6B" w14:textId="77777777" w:rsidR="0094007A" w:rsidRPr="0094007A" w:rsidRDefault="0094007A">
                        <w:pPr>
                          <w:rPr>
                            <w:i/>
                            <w:sz w:val="12"/>
                            <w:szCs w:val="12"/>
                          </w:rPr>
                        </w:pPr>
                      </w:p>
                      <w:p w14:paraId="499150E9" w14:textId="77777777" w:rsidR="000B6812" w:rsidRDefault="000B6812">
                        <w:pPr>
                          <w:rPr>
                            <w:i/>
                            <w:sz w:val="12"/>
                            <w:szCs w:val="12"/>
                          </w:rPr>
                        </w:pPr>
                      </w:p>
                      <w:p w14:paraId="66D9C9D7" w14:textId="77777777" w:rsidR="0094007A" w:rsidRPr="0094007A" w:rsidRDefault="0094007A">
                        <w:pPr>
                          <w:rPr>
                            <w:i/>
                            <w:sz w:val="12"/>
                            <w:szCs w:val="12"/>
                          </w:rPr>
                        </w:pPr>
                      </w:p>
                      <w:p w14:paraId="4C213D15" w14:textId="77777777" w:rsidR="0094007A" w:rsidRDefault="0094007A">
                        <w:pPr>
                          <w:rPr>
                            <w:i/>
                            <w:sz w:val="16"/>
                            <w:szCs w:val="16"/>
                          </w:rPr>
                        </w:pPr>
                        <w:r>
                          <w:rPr>
                            <w:i/>
                            <w:sz w:val="16"/>
                            <w:szCs w:val="16"/>
                          </w:rPr>
                          <w:t>Structural Design:</w:t>
                        </w:r>
                      </w:p>
                      <w:p w14:paraId="323131C3" w14:textId="77777777" w:rsidR="0094007A" w:rsidRPr="0094007A" w:rsidRDefault="0094007A">
                        <w:pPr>
                          <w:rPr>
                            <w:i/>
                            <w:sz w:val="12"/>
                            <w:szCs w:val="12"/>
                          </w:rPr>
                        </w:pPr>
                      </w:p>
                      <w:p w14:paraId="244EC53B" w14:textId="77777777" w:rsidR="0094007A" w:rsidRDefault="0094007A">
                        <w:pPr>
                          <w:rPr>
                            <w:i/>
                            <w:sz w:val="12"/>
                            <w:szCs w:val="12"/>
                          </w:rPr>
                        </w:pPr>
                      </w:p>
                      <w:p w14:paraId="7CF13588" w14:textId="77777777" w:rsidR="0094007A" w:rsidRPr="0094007A" w:rsidRDefault="0094007A">
                        <w:pPr>
                          <w:rPr>
                            <w:i/>
                            <w:sz w:val="12"/>
                            <w:szCs w:val="12"/>
                          </w:rPr>
                        </w:pPr>
                      </w:p>
                      <w:p w14:paraId="4C9F9F16" w14:textId="77777777" w:rsidR="0094007A" w:rsidRPr="0094007A" w:rsidRDefault="0094007A" w:rsidP="0094007A">
                        <w:pPr>
                          <w:rPr>
                            <w:i/>
                            <w:sz w:val="16"/>
                            <w:szCs w:val="16"/>
                          </w:rPr>
                        </w:pPr>
                        <w:r w:rsidRPr="0094007A">
                          <w:rPr>
                            <w:i/>
                            <w:sz w:val="16"/>
                            <w:szCs w:val="16"/>
                          </w:rPr>
                          <w:t>Contractor:</w:t>
                        </w:r>
                      </w:p>
                      <w:p w14:paraId="22A6F26D" w14:textId="77777777" w:rsidR="0094007A" w:rsidRDefault="0094007A">
                        <w:pPr>
                          <w:rPr>
                            <w:i/>
                            <w:sz w:val="12"/>
                            <w:szCs w:val="12"/>
                          </w:rPr>
                        </w:pPr>
                      </w:p>
                      <w:p w14:paraId="79AEF47E" w14:textId="77777777" w:rsidR="000B6812" w:rsidRPr="0094007A" w:rsidRDefault="000B6812">
                        <w:pPr>
                          <w:rPr>
                            <w:i/>
                            <w:sz w:val="12"/>
                            <w:szCs w:val="12"/>
                          </w:rPr>
                        </w:pPr>
                      </w:p>
                      <w:p w14:paraId="47E68F1E" w14:textId="77777777" w:rsidR="0094007A" w:rsidRPr="0094007A" w:rsidRDefault="0094007A">
                        <w:pPr>
                          <w:rPr>
                            <w:i/>
                            <w:sz w:val="12"/>
                            <w:szCs w:val="12"/>
                          </w:rPr>
                        </w:pPr>
                      </w:p>
                      <w:p w14:paraId="730D49C9" w14:textId="77777777" w:rsidR="0094007A" w:rsidRPr="0094007A" w:rsidRDefault="0094007A" w:rsidP="0094007A">
                        <w:pPr>
                          <w:rPr>
                            <w:i/>
                            <w:sz w:val="16"/>
                            <w:szCs w:val="16"/>
                          </w:rPr>
                        </w:pPr>
                        <w:r w:rsidRPr="0094007A">
                          <w:rPr>
                            <w:i/>
                            <w:sz w:val="16"/>
                            <w:szCs w:val="16"/>
                          </w:rPr>
                          <w:t>Architect:</w:t>
                        </w:r>
                      </w:p>
                      <w:p w14:paraId="5FD4A6B1" w14:textId="77777777" w:rsidR="0094007A" w:rsidRPr="0094007A" w:rsidRDefault="0094007A">
                        <w:pPr>
                          <w:rPr>
                            <w:sz w:val="12"/>
                            <w:szCs w:val="12"/>
                          </w:rPr>
                        </w:pPr>
                      </w:p>
                      <w:p w14:paraId="7C0BCC1C" w14:textId="77777777" w:rsidR="0094007A" w:rsidRPr="0094007A" w:rsidRDefault="0094007A">
                        <w:pPr>
                          <w:rPr>
                            <w:sz w:val="12"/>
                            <w:szCs w:val="12"/>
                          </w:rPr>
                        </w:pPr>
                      </w:p>
                      <w:p w14:paraId="6BA23904" w14:textId="77777777" w:rsidR="0094007A" w:rsidRDefault="0094007A">
                        <w:pPr>
                          <w:rPr>
                            <w:sz w:val="12"/>
                            <w:szCs w:val="12"/>
                          </w:rPr>
                        </w:pPr>
                      </w:p>
                      <w:p w14:paraId="49724F8E" w14:textId="77777777" w:rsidR="000B6812" w:rsidRDefault="000B6812">
                        <w:pPr>
                          <w:rPr>
                            <w:sz w:val="12"/>
                            <w:szCs w:val="12"/>
                          </w:rPr>
                        </w:pPr>
                      </w:p>
                      <w:p w14:paraId="4162D33A" w14:textId="77777777" w:rsidR="000B6812" w:rsidRPr="0094007A" w:rsidRDefault="000B6812">
                        <w:pPr>
                          <w:rPr>
                            <w:sz w:val="12"/>
                            <w:szCs w:val="12"/>
                          </w:rPr>
                        </w:pPr>
                      </w:p>
                      <w:p w14:paraId="074E2D58" w14:textId="77777777" w:rsidR="0094007A" w:rsidRDefault="0094007A">
                        <w:pPr>
                          <w:rPr>
                            <w:sz w:val="12"/>
                            <w:szCs w:val="12"/>
                          </w:rPr>
                        </w:pPr>
                      </w:p>
                      <w:p w14:paraId="5D2E3134" w14:textId="77777777" w:rsidR="0094007A" w:rsidRDefault="0094007A">
                        <w:pPr>
                          <w:rPr>
                            <w:sz w:val="12"/>
                            <w:szCs w:val="12"/>
                          </w:rPr>
                        </w:pPr>
                      </w:p>
                      <w:p w14:paraId="5022867C" w14:textId="77777777" w:rsidR="0094007A" w:rsidRPr="0094007A" w:rsidRDefault="0094007A">
                        <w:pPr>
                          <w:rPr>
                            <w:sz w:val="12"/>
                            <w:szCs w:val="12"/>
                          </w:rPr>
                        </w:pPr>
                      </w:p>
                      <w:p w14:paraId="578E20C8" w14:textId="77777777" w:rsidR="0094007A" w:rsidRPr="0094007A" w:rsidRDefault="0094007A">
                        <w:pPr>
                          <w:rPr>
                            <w:sz w:val="12"/>
                            <w:szCs w:val="12"/>
                          </w:rPr>
                        </w:pPr>
                      </w:p>
                      <w:p w14:paraId="028C7B6A" w14:textId="77777777" w:rsidR="0094007A" w:rsidRDefault="0094007A"/>
                      <w:p w14:paraId="6267546B" w14:textId="77777777" w:rsidR="0094007A" w:rsidRDefault="0094007A"/>
                      <w:p w14:paraId="311E6E95" w14:textId="77777777" w:rsidR="0094007A" w:rsidRDefault="0094007A"/>
                      <w:p w14:paraId="77850F36" w14:textId="77777777" w:rsidR="0094007A" w:rsidRDefault="0094007A"/>
                      <w:p w14:paraId="46A57697" w14:textId="77777777" w:rsidR="0094007A" w:rsidRDefault="0094007A"/>
                      <w:p w14:paraId="54C34EF4" w14:textId="77777777" w:rsidR="0094007A" w:rsidRPr="001526E1" w:rsidRDefault="0094007A">
                        <w:pPr>
                          <w:rPr>
                            <w:i/>
                            <w:sz w:val="16"/>
                            <w:szCs w:val="16"/>
                          </w:rPr>
                        </w:pPr>
                        <w:r w:rsidRPr="001526E1">
                          <w:rPr>
                            <w:i/>
                            <w:sz w:val="16"/>
                            <w:szCs w:val="16"/>
                          </w:rPr>
                          <w:t>Service Date</w:t>
                        </w:r>
                        <w:r>
                          <w:rPr>
                            <w:i/>
                            <w:sz w:val="16"/>
                            <w:szCs w:val="16"/>
                          </w:rPr>
                          <w:t>:</w:t>
                        </w:r>
                      </w:p>
                      <w:p w14:paraId="63B8C725" w14:textId="77777777" w:rsidR="0094007A" w:rsidRDefault="0094007A"/>
                      <w:p w14:paraId="42BCD4D8" w14:textId="77777777" w:rsidR="0094007A" w:rsidRPr="0094007A" w:rsidRDefault="0094007A">
                        <w:pPr>
                          <w:rPr>
                            <w:sz w:val="12"/>
                            <w:szCs w:val="12"/>
                          </w:rPr>
                        </w:pPr>
                      </w:p>
                    </w:txbxContent>
                  </v:textbox>
                </v:shape>
                <v:shape id="Text Box 44" o:spid="_x0000_s1031" type="#_x0000_t202" style="position:absolute;left:7986;top:6633;width:337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" fillcolor="#fc9">
                  <v:fill opacity="34695f"/>
                  <v:textbox>
                    <w:txbxContent>
                      <w:p w14:paraId="2E11F80D" w14:textId="77777777" w:rsidR="0094007A" w:rsidRPr="001526E1" w:rsidRDefault="0094007A">
                        <w:pPr>
                          <w:rPr>
                            <w:b/>
                          </w:rPr>
                        </w:pPr>
                        <w:r w:rsidRPr="001526E1">
                          <w:rPr>
                            <w:b/>
                          </w:rPr>
                          <w:t>SEI Data Block</w:t>
                        </w:r>
                      </w:p>
                    </w:txbxContent>
                  </v:textbox>
                </v:shape>
                <v:shape id="Text Box 50" o:spid="_x0000_s1032" type="#_x0000_t202" style="position:absolute;left:7995;top:9991;width:3372;height:1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16E7BD8D" w14:textId="77777777" w:rsidR="0094007A" w:rsidRPr="001526E1" w:rsidRDefault="0094007A">
                        <w:pPr>
                          <w:rPr>
                            <w:sz w:val="16"/>
                            <w:szCs w:val="16"/>
                          </w:rPr>
                        </w:pPr>
                        <w:r w:rsidRPr="001526E1">
                          <w:rPr>
                            <w:sz w:val="16"/>
                            <w:szCs w:val="16"/>
                          </w:rPr>
                          <w:t>Concrete (m</w:t>
                        </w:r>
                        <w:r w:rsidRPr="001526E1">
                          <w:rPr>
                            <w:sz w:val="16"/>
                            <w:szCs w:val="16"/>
                            <w:vertAlign w:val="superscript"/>
                          </w:rPr>
                          <w:t>3</w:t>
                        </w:r>
                        <w:r w:rsidRPr="001526E1">
                          <w:rPr>
                            <w:sz w:val="16"/>
                            <w:szCs w:val="16"/>
                          </w:rPr>
                          <w:t>)</w:t>
                        </w:r>
                        <w:r>
                          <w:rPr>
                            <w:sz w:val="16"/>
                            <w:szCs w:val="16"/>
                          </w:rPr>
                          <w:t>:</w:t>
                        </w:r>
                      </w:p>
                      <w:p w14:paraId="535F9201" w14:textId="77777777" w:rsidR="0094007A" w:rsidRPr="001526E1" w:rsidRDefault="0094007A">
                        <w:pPr>
                          <w:rPr>
                            <w:sz w:val="16"/>
                            <w:szCs w:val="16"/>
                          </w:rPr>
                        </w:pPr>
                      </w:p>
                      <w:p w14:paraId="147121A8" w14:textId="77777777" w:rsidR="0094007A" w:rsidRPr="001526E1" w:rsidRDefault="0094007A">
                        <w:pPr>
                          <w:rPr>
                            <w:sz w:val="16"/>
                            <w:szCs w:val="16"/>
                          </w:rPr>
                        </w:pPr>
                      </w:p>
                      <w:p w14:paraId="5324F615" w14:textId="77777777" w:rsidR="0094007A" w:rsidRPr="001526E1" w:rsidRDefault="0094007A">
                        <w:pPr>
                          <w:rPr>
                            <w:sz w:val="16"/>
                            <w:szCs w:val="16"/>
                          </w:rPr>
                        </w:pPr>
                      </w:p>
                      <w:p w14:paraId="4C016B7B" w14:textId="77777777" w:rsidR="0094007A" w:rsidRPr="001526E1" w:rsidRDefault="0094007A">
                        <w:pPr>
                          <w:rPr>
                            <w:sz w:val="16"/>
                            <w:szCs w:val="16"/>
                          </w:rPr>
                        </w:pPr>
                      </w:p>
                      <w:p w14:paraId="6D851E14" w14:textId="77777777" w:rsidR="0094007A" w:rsidRPr="001526E1" w:rsidRDefault="0094007A">
                        <w:pPr>
                          <w:rPr>
                            <w:sz w:val="16"/>
                            <w:szCs w:val="16"/>
                          </w:rPr>
                        </w:pPr>
                      </w:p>
                      <w:p w14:paraId="26DFE1A6" w14:textId="77777777" w:rsidR="0094007A" w:rsidRPr="001526E1" w:rsidRDefault="0094007A">
                        <w:pPr>
                          <w:rPr>
                            <w:sz w:val="16"/>
                            <w:szCs w:val="16"/>
                          </w:rPr>
                        </w:pPr>
                      </w:p>
                      <w:p w14:paraId="75E064DC" w14:textId="77777777" w:rsidR="0094007A" w:rsidRPr="001526E1" w:rsidRDefault="0094007A">
                        <w:pPr>
                          <w:rPr>
                            <w:sz w:val="16"/>
                            <w:szCs w:val="16"/>
                          </w:rPr>
                        </w:pPr>
                      </w:p>
                      <w:p w14:paraId="3C8A37AB" w14:textId="77777777" w:rsidR="0094007A" w:rsidRPr="001526E1" w:rsidRDefault="0094007A">
                        <w:pPr>
                          <w:rPr>
                            <w:sz w:val="16"/>
                            <w:szCs w:val="16"/>
                          </w:rPr>
                        </w:pPr>
                      </w:p>
                    </w:txbxContent>
                  </v:textbox>
                </v:shape>
              </v:group>
            </w:pict>
          </mc:Fallback>
        </mc:AlternateContent>
      </w:r>
    </w:p>
    <w:p w14:paraId="3FC46CCA" w14:textId="77777777" w:rsidR="002D6C9C" w:rsidRPr="00B24AA4" w:rsidRDefault="002D6C9C" w:rsidP="002D6C9C">
      <w:pPr>
        <w:rPr>
          <w:lang w:val="fr-CH"/>
        </w:rPr>
      </w:pPr>
    </w:p>
    <w:p w14:paraId="6D8E5959" w14:textId="77777777" w:rsidR="002D6C9C" w:rsidRPr="00B24AA4" w:rsidRDefault="002D6C9C" w:rsidP="002D6C9C">
      <w:pPr>
        <w:rPr>
          <w:lang w:val="fr-CH"/>
        </w:rPr>
      </w:pPr>
    </w:p>
    <w:p w14:paraId="09068E9E" w14:textId="77777777" w:rsidR="002D6C9C" w:rsidRPr="00B24AA4" w:rsidRDefault="002D6C9C" w:rsidP="002D6C9C">
      <w:pPr>
        <w:rPr>
          <w:lang w:val="fr-CH"/>
        </w:rPr>
      </w:pPr>
    </w:p>
    <w:p w14:paraId="5B99EA6F" w14:textId="77777777" w:rsidR="002D6C9C" w:rsidRPr="00B24AA4" w:rsidRDefault="002D6C9C" w:rsidP="002D6C9C">
      <w:pPr>
        <w:rPr>
          <w:lang w:val="fr-CH"/>
        </w:rPr>
      </w:pPr>
    </w:p>
    <w:p w14:paraId="3AC39684" w14:textId="77777777" w:rsidR="002D6C9C" w:rsidRPr="00B24AA4" w:rsidRDefault="002D6C9C" w:rsidP="002D6C9C">
      <w:pPr>
        <w:rPr>
          <w:lang w:val="fr-CH"/>
        </w:rPr>
      </w:pPr>
    </w:p>
    <w:p w14:paraId="7C7218E5" w14:textId="77777777" w:rsidR="002D6C9C" w:rsidRPr="00B24AA4" w:rsidRDefault="002D6C9C" w:rsidP="002D6C9C">
      <w:pPr>
        <w:rPr>
          <w:lang w:val="fr-CH"/>
        </w:rPr>
      </w:pPr>
    </w:p>
    <w:p w14:paraId="40320C51" w14:textId="77777777" w:rsidR="002D6C9C" w:rsidRPr="00B24AA4" w:rsidRDefault="002D6C9C" w:rsidP="002D6C9C">
      <w:pPr>
        <w:rPr>
          <w:lang w:val="fr-CH"/>
        </w:rPr>
      </w:pPr>
    </w:p>
    <w:p w14:paraId="5B0F5478" w14:textId="77777777" w:rsidR="002D6C9C" w:rsidRPr="00B24AA4" w:rsidRDefault="002D6C9C" w:rsidP="002D6C9C">
      <w:pPr>
        <w:rPr>
          <w:lang w:val="fr-CH"/>
        </w:rPr>
      </w:pPr>
    </w:p>
    <w:p w14:paraId="76285FA6" w14:textId="77777777" w:rsidR="002D6C9C" w:rsidRPr="00B24AA4" w:rsidRDefault="002D6C9C" w:rsidP="002D6C9C">
      <w:pPr>
        <w:rPr>
          <w:lang w:val="fr-CH"/>
        </w:rPr>
      </w:pPr>
    </w:p>
    <w:p w14:paraId="05EA5E44" w14:textId="77777777" w:rsidR="002D6C9C" w:rsidRPr="00B24AA4" w:rsidRDefault="002D6C9C" w:rsidP="002D6C9C">
      <w:pPr>
        <w:rPr>
          <w:lang w:val="fr-CH"/>
        </w:rPr>
      </w:pPr>
    </w:p>
    <w:p w14:paraId="0B2F0D08" w14:textId="77777777" w:rsidR="002D6C9C" w:rsidRPr="00B24AA4" w:rsidRDefault="002D6C9C" w:rsidP="002D6C9C">
      <w:pPr>
        <w:rPr>
          <w:lang w:val="fr-CH"/>
        </w:rPr>
      </w:pPr>
    </w:p>
    <w:p w14:paraId="27139378" w14:textId="77777777" w:rsidR="002D6C9C" w:rsidRPr="00B24AA4" w:rsidRDefault="002D6C9C" w:rsidP="002D6C9C">
      <w:pPr>
        <w:rPr>
          <w:lang w:val="fr-CH"/>
        </w:rPr>
      </w:pPr>
    </w:p>
    <w:p w14:paraId="350D38D6" w14:textId="77777777" w:rsidR="002D6C9C" w:rsidRPr="00B24AA4" w:rsidRDefault="002D6C9C" w:rsidP="002D6C9C">
      <w:pPr>
        <w:rPr>
          <w:lang w:val="fr-CH"/>
        </w:rPr>
      </w:pPr>
    </w:p>
    <w:p w14:paraId="574A4634" w14:textId="77777777" w:rsidR="002D6C9C" w:rsidRPr="00B24AA4" w:rsidRDefault="002D6C9C" w:rsidP="002D6C9C">
      <w:pPr>
        <w:rPr>
          <w:lang w:val="fr-CH"/>
        </w:rPr>
      </w:pPr>
    </w:p>
    <w:p w14:paraId="57741846" w14:textId="77777777" w:rsidR="002D6C9C" w:rsidRPr="00B24AA4" w:rsidRDefault="002D6C9C" w:rsidP="002D6C9C">
      <w:pPr>
        <w:rPr>
          <w:lang w:val="fr-CH"/>
        </w:rPr>
      </w:pPr>
    </w:p>
    <w:p w14:paraId="1BD4180A" w14:textId="77777777" w:rsidR="002D6C9C" w:rsidRPr="00B24AA4" w:rsidRDefault="002D6C9C" w:rsidP="002D6C9C">
      <w:pPr>
        <w:rPr>
          <w:lang w:val="fr-CH"/>
        </w:rPr>
      </w:pPr>
    </w:p>
    <w:p w14:paraId="32AAEC9C" w14:textId="77777777" w:rsidR="002D6C9C" w:rsidRPr="00B24AA4" w:rsidRDefault="002D6C9C" w:rsidP="002D6C9C">
      <w:pPr>
        <w:rPr>
          <w:lang w:val="fr-CH"/>
        </w:rPr>
      </w:pPr>
    </w:p>
    <w:p w14:paraId="6243E041" w14:textId="77777777" w:rsidR="002D6C9C" w:rsidRPr="00B24AA4" w:rsidRDefault="002D6C9C" w:rsidP="002D6C9C">
      <w:pPr>
        <w:pStyle w:val="captions"/>
        <w:rPr>
          <w:lang w:val="fr-CH"/>
        </w:rPr>
      </w:pPr>
    </w:p>
    <w:sectPr w:rsidR="002D6C9C" w:rsidRPr="00B24AA4" w:rsidSect="003E5D98">
      <w:pgSz w:w="11907" w:h="16840" w:code="9"/>
      <w:pgMar w:top="1077" w:right="567" w:bottom="1134" w:left="567" w:header="283" w:footer="680" w:gutter="0"/>
      <w:cols w:num="3"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76D649" w14:textId="77777777" w:rsidR="0013555E" w:rsidRDefault="0013555E">
      <w:r>
        <w:separator/>
      </w:r>
    </w:p>
  </w:endnote>
  <w:endnote w:type="continuationSeparator" w:id="0">
    <w:p w14:paraId="7BF33B04" w14:textId="77777777" w:rsidR="0013555E" w:rsidRDefault="00135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A2"/>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Look w:val="04A0" w:firstRow="1" w:lastRow="0" w:firstColumn="1" w:lastColumn="0" w:noHBand="0" w:noVBand="1"/>
    </w:tblPr>
    <w:tblGrid>
      <w:gridCol w:w="5750"/>
      <w:gridCol w:w="3321"/>
    </w:tblGrid>
    <w:tr w:rsidR="002C3384" w14:paraId="4F4289D8" w14:textId="77777777" w:rsidTr="00544D55">
      <w:tc>
        <w:tcPr>
          <w:tcW w:w="6204" w:type="dxa"/>
          <w:tcBorders>
            <w:top w:val="nil"/>
            <w:left w:val="nil"/>
            <w:bottom w:val="nil"/>
            <w:right w:val="nil"/>
          </w:tcBorders>
        </w:tcPr>
        <w:p w14:paraId="7350A91C" w14:textId="77777777" w:rsidR="002C3384" w:rsidRPr="00E45081" w:rsidRDefault="002C3384" w:rsidP="002C3384">
          <w:pPr>
            <w:pStyle w:val="Footer"/>
            <w:rPr>
              <w:rFonts w:ascii="Arial" w:hAnsi="Arial" w:cs="Arial"/>
              <w:sz w:val="12"/>
              <w:szCs w:val="16"/>
            </w:rPr>
          </w:pPr>
          <w:r w:rsidRPr="00836363">
            <w:rPr>
              <w:rFonts w:ascii="Arial" w:hAnsi="Arial" w:cs="Arial"/>
              <w:b/>
              <w:sz w:val="12"/>
              <w:szCs w:val="16"/>
            </w:rPr>
            <w:t>IABSE</w:t>
          </w:r>
          <w:r w:rsidRPr="00E45081">
            <w:rPr>
              <w:rFonts w:ascii="Arial" w:hAnsi="Arial" w:cs="Arial"/>
              <w:sz w:val="12"/>
              <w:szCs w:val="16"/>
            </w:rPr>
            <w:br/>
            <w:t xml:space="preserve">International Association for Bridge and Structural Engineering </w:t>
          </w:r>
          <w:r w:rsidRPr="00E45081">
            <w:rPr>
              <w:rFonts w:ascii="Arial" w:hAnsi="Arial" w:cs="Arial"/>
              <w:sz w:val="12"/>
              <w:szCs w:val="16"/>
            </w:rPr>
            <w:br/>
          </w:r>
          <w:r>
            <w:rPr>
              <w:rFonts w:ascii="Arial" w:hAnsi="Arial" w:cs="Arial"/>
              <w:sz w:val="12"/>
              <w:szCs w:val="16"/>
            </w:rPr>
            <w:t>Jungholzstrasse 28</w:t>
          </w:r>
        </w:p>
        <w:p w14:paraId="78747FEB" w14:textId="77777777" w:rsidR="002C3384" w:rsidRDefault="002C3384" w:rsidP="002C3384">
          <w:pPr>
            <w:pStyle w:val="Footer"/>
            <w:rPr>
              <w:rFonts w:ascii="Arial" w:hAnsi="Arial" w:cs="Arial"/>
              <w:sz w:val="12"/>
              <w:szCs w:val="16"/>
            </w:rPr>
          </w:pPr>
          <w:r>
            <w:rPr>
              <w:rFonts w:ascii="Arial" w:hAnsi="Arial" w:cs="Arial"/>
              <w:sz w:val="12"/>
              <w:szCs w:val="16"/>
            </w:rPr>
            <w:t>8050 Zu</w:t>
          </w:r>
          <w:r w:rsidRPr="00E45081">
            <w:rPr>
              <w:rFonts w:ascii="Arial" w:hAnsi="Arial" w:cs="Arial"/>
              <w:sz w:val="12"/>
              <w:szCs w:val="16"/>
            </w:rPr>
            <w:t>rich, Switzerland</w:t>
          </w:r>
        </w:p>
      </w:tc>
      <w:tc>
        <w:tcPr>
          <w:tcW w:w="3508" w:type="dxa"/>
          <w:tcBorders>
            <w:top w:val="nil"/>
            <w:left w:val="nil"/>
            <w:bottom w:val="nil"/>
            <w:right w:val="nil"/>
          </w:tcBorders>
        </w:tcPr>
        <w:p w14:paraId="285C582D" w14:textId="77777777" w:rsidR="002C3384" w:rsidRDefault="002C3384" w:rsidP="002C3384">
          <w:pPr>
            <w:pStyle w:val="Footer"/>
            <w:tabs>
              <w:tab w:val="left" w:pos="417"/>
            </w:tabs>
            <w:rPr>
              <w:rFonts w:ascii="Arial" w:hAnsi="Arial" w:cs="Arial"/>
              <w:sz w:val="12"/>
              <w:szCs w:val="16"/>
            </w:rPr>
          </w:pPr>
        </w:p>
        <w:p w14:paraId="79AF8F49" w14:textId="77777777" w:rsidR="002C3384" w:rsidRDefault="002C3384" w:rsidP="002C3384">
          <w:pPr>
            <w:pStyle w:val="Footer"/>
            <w:tabs>
              <w:tab w:val="left" w:pos="417"/>
            </w:tabs>
            <w:rPr>
              <w:rFonts w:ascii="Arial" w:hAnsi="Arial" w:cs="Arial"/>
              <w:sz w:val="12"/>
              <w:szCs w:val="16"/>
            </w:rPr>
          </w:pPr>
          <w:r>
            <w:rPr>
              <w:rFonts w:ascii="Arial" w:hAnsi="Arial" w:cs="Arial"/>
              <w:sz w:val="12"/>
              <w:szCs w:val="16"/>
            </w:rPr>
            <w:t>Phone: +41 43 443 97 65</w:t>
          </w:r>
        </w:p>
        <w:p w14:paraId="5F18D4A9" w14:textId="77777777" w:rsidR="002C3384" w:rsidRDefault="002C3384" w:rsidP="002C3384">
          <w:pPr>
            <w:pStyle w:val="Footer"/>
            <w:tabs>
              <w:tab w:val="left" w:pos="417"/>
              <w:tab w:val="left" w:pos="459"/>
            </w:tabs>
            <w:rPr>
              <w:rFonts w:ascii="Arial" w:hAnsi="Arial" w:cs="Arial"/>
              <w:sz w:val="12"/>
              <w:szCs w:val="16"/>
            </w:rPr>
          </w:pPr>
          <w:r>
            <w:rPr>
              <w:rFonts w:ascii="Arial" w:hAnsi="Arial" w:cs="Arial"/>
              <w:sz w:val="12"/>
              <w:szCs w:val="16"/>
            </w:rPr>
            <w:t>secretariat@iabse.org</w:t>
          </w:r>
        </w:p>
        <w:p w14:paraId="56A33C06" w14:textId="77777777" w:rsidR="002C3384" w:rsidRDefault="002C3384" w:rsidP="002C3384">
          <w:pPr>
            <w:pStyle w:val="Footer"/>
            <w:tabs>
              <w:tab w:val="left" w:pos="417"/>
              <w:tab w:val="left" w:pos="459"/>
            </w:tabs>
            <w:rPr>
              <w:rFonts w:ascii="Arial" w:hAnsi="Arial" w:cs="Arial"/>
              <w:sz w:val="12"/>
              <w:szCs w:val="16"/>
            </w:rPr>
          </w:pPr>
          <w:r>
            <w:rPr>
              <w:rFonts w:ascii="Arial" w:hAnsi="Arial" w:cs="Arial"/>
              <w:sz w:val="12"/>
              <w:szCs w:val="16"/>
            </w:rPr>
            <w:t>www.iabse.org</w:t>
          </w:r>
        </w:p>
      </w:tc>
    </w:tr>
  </w:tbl>
  <w:p w14:paraId="0CA7E700" w14:textId="5BEECD8E" w:rsidR="002C3384" w:rsidRDefault="002C3384">
    <w:pPr>
      <w:pStyle w:val="Footer"/>
    </w:pPr>
  </w:p>
  <w:p w14:paraId="5D9DE004" w14:textId="77777777" w:rsidR="002C3384" w:rsidRDefault="002C33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4469B6" w14:textId="77777777" w:rsidR="0013555E" w:rsidRDefault="0013555E">
      <w:r>
        <w:separator/>
      </w:r>
    </w:p>
  </w:footnote>
  <w:footnote w:type="continuationSeparator" w:id="0">
    <w:p w14:paraId="3A60EAC6" w14:textId="77777777" w:rsidR="0013555E" w:rsidRDefault="001355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
      <w:gridCol w:w="4228"/>
      <w:gridCol w:w="5240"/>
    </w:tblGrid>
    <w:tr w:rsidR="002C3384" w14:paraId="54E55908" w14:textId="77777777" w:rsidTr="00544D55">
      <w:trPr>
        <w:cantSplit/>
        <w:trHeight w:val="1270"/>
      </w:trPr>
      <w:tc>
        <w:tcPr>
          <w:tcW w:w="30" w:type="dxa"/>
          <w:tcBorders>
            <w:top w:val="nil"/>
            <w:left w:val="nil"/>
            <w:bottom w:val="nil"/>
            <w:right w:val="nil"/>
          </w:tcBorders>
        </w:tcPr>
        <w:bookmarkStart w:id="1" w:name="_Hlk27559358"/>
        <w:p w14:paraId="2051F7CA" w14:textId="77777777" w:rsidR="002C3384" w:rsidRPr="002331BF" w:rsidRDefault="002C3384" w:rsidP="002C3384">
          <w:pPr>
            <w:pStyle w:val="Header"/>
            <w:rPr>
              <w:rFonts w:ascii="Helvetica" w:hAnsi="Helvetica"/>
            </w:rPr>
          </w:pPr>
          <w:r>
            <w:rPr>
              <w:rFonts w:ascii="Helvetica" w:hAnsi="Helvetica"/>
              <w:noProof/>
              <w:spacing w:val="60"/>
              <w:lang w:eastAsia="en-GB"/>
            </w:rPr>
            <mc:AlternateContent>
              <mc:Choice Requires="wps">
                <w:drawing>
                  <wp:anchor distT="0" distB="0" distL="114300" distR="114300" simplePos="0" relativeHeight="251656192" behindDoc="0" locked="0" layoutInCell="1" allowOverlap="1" wp14:anchorId="7D9569E9" wp14:editId="680CFFF6">
                    <wp:simplePos x="0" y="0"/>
                    <wp:positionH relativeFrom="column">
                      <wp:posOffset>13335</wp:posOffset>
                    </wp:positionH>
                    <wp:positionV relativeFrom="paragraph">
                      <wp:posOffset>709930</wp:posOffset>
                    </wp:positionV>
                    <wp:extent cx="6008370" cy="0"/>
                    <wp:effectExtent l="13335" t="5080" r="7620" b="13970"/>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837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71E500" id="_x0000_t32" coordsize="21600,21600" o:spt="32" o:oned="t" path="m,l21600,21600e" filled="f">
                    <v:path arrowok="t" fillok="f" o:connecttype="none"/>
                    <o:lock v:ext="edit" shapetype="t"/>
                  </v:shapetype>
                  <v:shape id="AutoShape 1" o:spid="_x0000_s1026" type="#_x0000_t32" style="position:absolute;margin-left:1.05pt;margin-top:55.9pt;width:473.1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" strokeweight=".25pt"/>
                </w:pict>
              </mc:Fallback>
            </mc:AlternateContent>
          </w:r>
        </w:p>
      </w:tc>
      <w:tc>
        <w:tcPr>
          <w:tcW w:w="4228" w:type="dxa"/>
          <w:tcBorders>
            <w:top w:val="nil"/>
            <w:left w:val="nil"/>
            <w:bottom w:val="nil"/>
            <w:right w:val="nil"/>
          </w:tcBorders>
        </w:tcPr>
        <w:p w14:paraId="039BC6E5" w14:textId="77777777" w:rsidR="002C3384" w:rsidRDefault="002C3384" w:rsidP="002C3384">
          <w:pPr>
            <w:pStyle w:val="Header"/>
            <w:spacing w:before="120"/>
            <w:rPr>
              <w:rFonts w:ascii="Helvetica" w:hAnsi="Helvetica"/>
              <w:spacing w:val="60"/>
            </w:rPr>
          </w:pPr>
          <w:r>
            <w:rPr>
              <w:rFonts w:ascii="Helvetica" w:hAnsi="Helvetica"/>
              <w:noProof/>
              <w:spacing w:val="60"/>
              <w:lang w:eastAsia="en-GB"/>
            </w:rPr>
            <mc:AlternateContent>
              <mc:Choice Requires="wps">
                <w:drawing>
                  <wp:anchor distT="0" distB="0" distL="114300" distR="114300" simplePos="0" relativeHeight="251683840" behindDoc="0" locked="0" layoutInCell="1" allowOverlap="1" wp14:anchorId="55C464FF" wp14:editId="6A63624D">
                    <wp:simplePos x="0" y="0"/>
                    <wp:positionH relativeFrom="column">
                      <wp:posOffset>-1905</wp:posOffset>
                    </wp:positionH>
                    <wp:positionV relativeFrom="paragraph">
                      <wp:posOffset>5080</wp:posOffset>
                    </wp:positionV>
                    <wp:extent cx="6008370" cy="0"/>
                    <wp:effectExtent l="7620" t="5080" r="13335" b="1397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837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64073F" id="AutoShape 2" o:spid="_x0000_s1026" type="#_x0000_t32" style="position:absolute;margin-left:-.15pt;margin-top:.4pt;width:473.1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" strokeweight=".25pt"/>
                </w:pict>
              </mc:Fallback>
            </mc:AlternateContent>
          </w:r>
          <w:r>
            <w:rPr>
              <w:rFonts w:ascii="Helvetica" w:hAnsi="Helvetica"/>
              <w:noProof/>
              <w:spacing w:val="60"/>
              <w:lang w:eastAsia="en-GB"/>
            </w:rPr>
            <w:drawing>
              <wp:inline distT="0" distB="0" distL="0" distR="0" wp14:anchorId="01BF11BF" wp14:editId="1A1883D6">
                <wp:extent cx="618707" cy="360000"/>
                <wp:effectExtent l="0" t="0" r="0" b="2540"/>
                <wp:docPr id="3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ABS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8707" cy="360000"/>
                        </a:xfrm>
                        <a:prstGeom prst="rect">
                          <a:avLst/>
                        </a:prstGeom>
                      </pic:spPr>
                    </pic:pic>
                  </a:graphicData>
                </a:graphic>
              </wp:inline>
            </w:drawing>
          </w:r>
          <w:r w:rsidRPr="00DB0182">
            <w:rPr>
              <w:rFonts w:ascii="Helvetica" w:hAnsi="Helvetica"/>
              <w:b/>
              <w:color w:val="7F7F7F" w:themeColor="text1" w:themeTint="80"/>
              <w:spacing w:val="60"/>
              <w:sz w:val="36"/>
              <w:szCs w:val="64"/>
            </w:rPr>
            <w:t xml:space="preserve"> </w:t>
          </w:r>
          <w:r w:rsidRPr="00DB0182">
            <w:rPr>
              <w:rFonts w:ascii="Helvetica" w:hAnsi="Helvetica"/>
              <w:b/>
              <w:spacing w:val="60"/>
              <w:sz w:val="56"/>
              <w:szCs w:val="70"/>
            </w:rPr>
            <w:t>IABSE</w:t>
          </w:r>
          <w:r>
            <w:rPr>
              <w:rFonts w:ascii="Helvetica" w:hAnsi="Helvetica"/>
              <w:b/>
              <w:color w:val="7F7F7F" w:themeColor="text1" w:themeTint="80"/>
              <w:spacing w:val="60"/>
              <w:sz w:val="70"/>
              <w:szCs w:val="70"/>
            </w:rPr>
            <w:br/>
          </w:r>
          <w:r w:rsidRPr="00DB0182">
            <w:rPr>
              <w:rFonts w:ascii="Helvetica" w:hAnsi="Helvetica"/>
              <w:color w:val="7F7F7F" w:themeColor="text1" w:themeTint="80"/>
              <w:spacing w:val="60"/>
              <w:sz w:val="17"/>
              <w:szCs w:val="17"/>
            </w:rPr>
            <w:t>w w w . i a b s e . o r g</w:t>
          </w:r>
        </w:p>
      </w:tc>
      <w:tc>
        <w:tcPr>
          <w:tcW w:w="5240" w:type="dxa"/>
          <w:tcBorders>
            <w:top w:val="nil"/>
            <w:left w:val="nil"/>
            <w:bottom w:val="nil"/>
            <w:right w:val="nil"/>
          </w:tcBorders>
        </w:tcPr>
        <w:p w14:paraId="0A29EFC0" w14:textId="77777777" w:rsidR="002C3384" w:rsidRDefault="002C3384" w:rsidP="002C3384">
          <w:pPr>
            <w:pStyle w:val="Header"/>
            <w:spacing w:before="160" w:after="120"/>
            <w:jc w:val="right"/>
            <w:rPr>
              <w:rFonts w:ascii="Helvetica" w:hAnsi="Helvetica"/>
              <w:sz w:val="14"/>
              <w:szCs w:val="68"/>
            </w:rPr>
          </w:pPr>
          <w:r>
            <w:rPr>
              <w:rFonts w:ascii="Helvetica" w:hAnsi="Helvetica"/>
              <w:sz w:val="14"/>
              <w:szCs w:val="68"/>
            </w:rPr>
            <w:t>ALL STRUCTURES</w:t>
          </w:r>
        </w:p>
        <w:p w14:paraId="05DF40D7" w14:textId="77777777" w:rsidR="002C3384" w:rsidRDefault="002C3384" w:rsidP="002C3384">
          <w:pPr>
            <w:pStyle w:val="Header"/>
            <w:spacing w:before="180" w:after="120"/>
            <w:jc w:val="right"/>
            <w:rPr>
              <w:rFonts w:ascii="Helvetica" w:hAnsi="Helvetica"/>
              <w:sz w:val="14"/>
              <w:szCs w:val="68"/>
            </w:rPr>
          </w:pPr>
          <w:r w:rsidRPr="00B517C8">
            <w:rPr>
              <w:rFonts w:ascii="Helvetica" w:hAnsi="Helvetica"/>
              <w:sz w:val="14"/>
              <w:szCs w:val="68"/>
            </w:rPr>
            <w:t>ALL MATERIALS</w:t>
          </w:r>
        </w:p>
        <w:p w14:paraId="60C73266" w14:textId="77777777" w:rsidR="002C3384" w:rsidRPr="0052491D" w:rsidRDefault="002C3384" w:rsidP="002C3384">
          <w:pPr>
            <w:pStyle w:val="Header"/>
            <w:spacing w:before="180" w:after="120"/>
            <w:jc w:val="right"/>
            <w:rPr>
              <w:rFonts w:ascii="Helvetica" w:hAnsi="Helvetica"/>
              <w:sz w:val="14"/>
              <w:szCs w:val="68"/>
            </w:rPr>
          </w:pPr>
          <w:r w:rsidRPr="00B517C8">
            <w:rPr>
              <w:rFonts w:ascii="Helvetica" w:hAnsi="Helvetica"/>
              <w:sz w:val="14"/>
              <w:szCs w:val="68"/>
            </w:rPr>
            <w:t>WORLDWIDE</w:t>
          </w:r>
        </w:p>
      </w:tc>
    </w:tr>
    <w:bookmarkEnd w:id="1"/>
  </w:tbl>
  <w:p w14:paraId="298DF1DE" w14:textId="77777777" w:rsidR="002C3384" w:rsidRDefault="002C33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856DC"/>
    <w:multiLevelType w:val="hybridMultilevel"/>
    <w:tmpl w:val="E97CC7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11A27DA"/>
    <w:multiLevelType w:val="hybridMultilevel"/>
    <w:tmpl w:val="17D83DB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503"/>
    <w:rsid w:val="00010AAA"/>
    <w:rsid w:val="00012A56"/>
    <w:rsid w:val="00016FB6"/>
    <w:rsid w:val="00020BBD"/>
    <w:rsid w:val="0003551A"/>
    <w:rsid w:val="000409B8"/>
    <w:rsid w:val="00061A23"/>
    <w:rsid w:val="000751CB"/>
    <w:rsid w:val="000760F6"/>
    <w:rsid w:val="000932B3"/>
    <w:rsid w:val="00094D85"/>
    <w:rsid w:val="000A0F57"/>
    <w:rsid w:val="000A32AE"/>
    <w:rsid w:val="000B2DAB"/>
    <w:rsid w:val="000B6812"/>
    <w:rsid w:val="000C2E7D"/>
    <w:rsid w:val="000C6FF8"/>
    <w:rsid w:val="000E5C0E"/>
    <w:rsid w:val="000E648D"/>
    <w:rsid w:val="000F045C"/>
    <w:rsid w:val="000F2421"/>
    <w:rsid w:val="000F49BD"/>
    <w:rsid w:val="000F5DA0"/>
    <w:rsid w:val="00105C49"/>
    <w:rsid w:val="001105EF"/>
    <w:rsid w:val="00121095"/>
    <w:rsid w:val="00130D7C"/>
    <w:rsid w:val="001351C7"/>
    <w:rsid w:val="0013555E"/>
    <w:rsid w:val="00136FFB"/>
    <w:rsid w:val="00151C90"/>
    <w:rsid w:val="001526E1"/>
    <w:rsid w:val="00163EE7"/>
    <w:rsid w:val="00165720"/>
    <w:rsid w:val="00170F0D"/>
    <w:rsid w:val="001770C5"/>
    <w:rsid w:val="00194971"/>
    <w:rsid w:val="00195719"/>
    <w:rsid w:val="001A3060"/>
    <w:rsid w:val="001A6B5E"/>
    <w:rsid w:val="001B2D88"/>
    <w:rsid w:val="001B3FEA"/>
    <w:rsid w:val="001B51DF"/>
    <w:rsid w:val="001B6A5B"/>
    <w:rsid w:val="001C0F2B"/>
    <w:rsid w:val="001C43D0"/>
    <w:rsid w:val="001C4C12"/>
    <w:rsid w:val="001C53A6"/>
    <w:rsid w:val="001D4963"/>
    <w:rsid w:val="001E568C"/>
    <w:rsid w:val="001E6CC2"/>
    <w:rsid w:val="00200D0F"/>
    <w:rsid w:val="0022272F"/>
    <w:rsid w:val="00225CDC"/>
    <w:rsid w:val="00225D34"/>
    <w:rsid w:val="002350CD"/>
    <w:rsid w:val="002512AC"/>
    <w:rsid w:val="00260A7B"/>
    <w:rsid w:val="002A2D76"/>
    <w:rsid w:val="002A3C09"/>
    <w:rsid w:val="002B139D"/>
    <w:rsid w:val="002B5E18"/>
    <w:rsid w:val="002B6E05"/>
    <w:rsid w:val="002C3384"/>
    <w:rsid w:val="002D2098"/>
    <w:rsid w:val="002D6C9C"/>
    <w:rsid w:val="002E3A2B"/>
    <w:rsid w:val="002E48BB"/>
    <w:rsid w:val="002F31E5"/>
    <w:rsid w:val="002F4D68"/>
    <w:rsid w:val="002F6050"/>
    <w:rsid w:val="00321E18"/>
    <w:rsid w:val="00343004"/>
    <w:rsid w:val="00346945"/>
    <w:rsid w:val="00350CEF"/>
    <w:rsid w:val="00356BA2"/>
    <w:rsid w:val="0036016C"/>
    <w:rsid w:val="003700AF"/>
    <w:rsid w:val="00382899"/>
    <w:rsid w:val="0038616E"/>
    <w:rsid w:val="003930E3"/>
    <w:rsid w:val="003A0A0B"/>
    <w:rsid w:val="003B3CF1"/>
    <w:rsid w:val="003B7CF6"/>
    <w:rsid w:val="003D245C"/>
    <w:rsid w:val="003D7812"/>
    <w:rsid w:val="003E3796"/>
    <w:rsid w:val="003E5D98"/>
    <w:rsid w:val="003F31C8"/>
    <w:rsid w:val="003F452E"/>
    <w:rsid w:val="004141B7"/>
    <w:rsid w:val="00420CD9"/>
    <w:rsid w:val="00422F32"/>
    <w:rsid w:val="004301F9"/>
    <w:rsid w:val="00437A2F"/>
    <w:rsid w:val="00446BA6"/>
    <w:rsid w:val="00457454"/>
    <w:rsid w:val="00464615"/>
    <w:rsid w:val="00466FE8"/>
    <w:rsid w:val="004754EC"/>
    <w:rsid w:val="004827A9"/>
    <w:rsid w:val="00482DF0"/>
    <w:rsid w:val="004917C3"/>
    <w:rsid w:val="004A71E7"/>
    <w:rsid w:val="004D3743"/>
    <w:rsid w:val="004D4B67"/>
    <w:rsid w:val="004E2C46"/>
    <w:rsid w:val="004E60A1"/>
    <w:rsid w:val="004F3678"/>
    <w:rsid w:val="004F7EE5"/>
    <w:rsid w:val="00502C94"/>
    <w:rsid w:val="0050384E"/>
    <w:rsid w:val="0050780E"/>
    <w:rsid w:val="00510390"/>
    <w:rsid w:val="005132DC"/>
    <w:rsid w:val="0052144A"/>
    <w:rsid w:val="005348E0"/>
    <w:rsid w:val="00536CE0"/>
    <w:rsid w:val="005378E5"/>
    <w:rsid w:val="005402C0"/>
    <w:rsid w:val="00541BEC"/>
    <w:rsid w:val="0054700F"/>
    <w:rsid w:val="00550623"/>
    <w:rsid w:val="00556078"/>
    <w:rsid w:val="0056572D"/>
    <w:rsid w:val="00580B2D"/>
    <w:rsid w:val="00584871"/>
    <w:rsid w:val="00590366"/>
    <w:rsid w:val="005C13B6"/>
    <w:rsid w:val="005C502C"/>
    <w:rsid w:val="005C621E"/>
    <w:rsid w:val="005D2F31"/>
    <w:rsid w:val="005D6A0A"/>
    <w:rsid w:val="005F21F6"/>
    <w:rsid w:val="00601A19"/>
    <w:rsid w:val="00613BA9"/>
    <w:rsid w:val="006255B4"/>
    <w:rsid w:val="00625C0E"/>
    <w:rsid w:val="006325B7"/>
    <w:rsid w:val="006328DA"/>
    <w:rsid w:val="00651D52"/>
    <w:rsid w:val="00652838"/>
    <w:rsid w:val="00675304"/>
    <w:rsid w:val="006841D8"/>
    <w:rsid w:val="00692AE9"/>
    <w:rsid w:val="006A2A15"/>
    <w:rsid w:val="006A5B9C"/>
    <w:rsid w:val="006B6E98"/>
    <w:rsid w:val="006C6475"/>
    <w:rsid w:val="006C7DA0"/>
    <w:rsid w:val="006D15B8"/>
    <w:rsid w:val="006D6242"/>
    <w:rsid w:val="006D7325"/>
    <w:rsid w:val="006E0196"/>
    <w:rsid w:val="00720B38"/>
    <w:rsid w:val="0072565A"/>
    <w:rsid w:val="00735677"/>
    <w:rsid w:val="0074379E"/>
    <w:rsid w:val="00761375"/>
    <w:rsid w:val="007627C5"/>
    <w:rsid w:val="00765C0D"/>
    <w:rsid w:val="00772F4A"/>
    <w:rsid w:val="007755F9"/>
    <w:rsid w:val="00781F67"/>
    <w:rsid w:val="00783300"/>
    <w:rsid w:val="00787384"/>
    <w:rsid w:val="007907CA"/>
    <w:rsid w:val="007D2235"/>
    <w:rsid w:val="007E24AA"/>
    <w:rsid w:val="00803B76"/>
    <w:rsid w:val="00806029"/>
    <w:rsid w:val="0081729D"/>
    <w:rsid w:val="00833525"/>
    <w:rsid w:val="0083718D"/>
    <w:rsid w:val="00837AC9"/>
    <w:rsid w:val="008443E3"/>
    <w:rsid w:val="00855471"/>
    <w:rsid w:val="00862DAF"/>
    <w:rsid w:val="00887102"/>
    <w:rsid w:val="008C36AF"/>
    <w:rsid w:val="008C6A9A"/>
    <w:rsid w:val="008D1D43"/>
    <w:rsid w:val="008D2470"/>
    <w:rsid w:val="008E5257"/>
    <w:rsid w:val="008F6DD0"/>
    <w:rsid w:val="00902732"/>
    <w:rsid w:val="00911816"/>
    <w:rsid w:val="0092021E"/>
    <w:rsid w:val="00921C39"/>
    <w:rsid w:val="0092269C"/>
    <w:rsid w:val="00924528"/>
    <w:rsid w:val="00927D27"/>
    <w:rsid w:val="009331BC"/>
    <w:rsid w:val="0094007A"/>
    <w:rsid w:val="00943863"/>
    <w:rsid w:val="00945916"/>
    <w:rsid w:val="0095040E"/>
    <w:rsid w:val="009533D9"/>
    <w:rsid w:val="00953AA1"/>
    <w:rsid w:val="0095436A"/>
    <w:rsid w:val="009809B8"/>
    <w:rsid w:val="009A530E"/>
    <w:rsid w:val="009B1173"/>
    <w:rsid w:val="009B17B5"/>
    <w:rsid w:val="009B78BB"/>
    <w:rsid w:val="009C3FAE"/>
    <w:rsid w:val="009C703F"/>
    <w:rsid w:val="009D1721"/>
    <w:rsid w:val="009E6C73"/>
    <w:rsid w:val="009F3252"/>
    <w:rsid w:val="00A11AD8"/>
    <w:rsid w:val="00A35C47"/>
    <w:rsid w:val="00A418BA"/>
    <w:rsid w:val="00A4368C"/>
    <w:rsid w:val="00A50FD6"/>
    <w:rsid w:val="00A56F87"/>
    <w:rsid w:val="00A66564"/>
    <w:rsid w:val="00A734C8"/>
    <w:rsid w:val="00A74ADA"/>
    <w:rsid w:val="00A74BD3"/>
    <w:rsid w:val="00A80DFA"/>
    <w:rsid w:val="00AA5D99"/>
    <w:rsid w:val="00AB3026"/>
    <w:rsid w:val="00AB4298"/>
    <w:rsid w:val="00AC311B"/>
    <w:rsid w:val="00AC4432"/>
    <w:rsid w:val="00AC55DC"/>
    <w:rsid w:val="00AC7C62"/>
    <w:rsid w:val="00AD1BEA"/>
    <w:rsid w:val="00AD2CE4"/>
    <w:rsid w:val="00AE0C80"/>
    <w:rsid w:val="00AE2DCA"/>
    <w:rsid w:val="00AE7A73"/>
    <w:rsid w:val="00AF200D"/>
    <w:rsid w:val="00B120C2"/>
    <w:rsid w:val="00B1634D"/>
    <w:rsid w:val="00B211E9"/>
    <w:rsid w:val="00B2330B"/>
    <w:rsid w:val="00B24AA4"/>
    <w:rsid w:val="00B310A9"/>
    <w:rsid w:val="00B40B6D"/>
    <w:rsid w:val="00B40D69"/>
    <w:rsid w:val="00B53E50"/>
    <w:rsid w:val="00B60C15"/>
    <w:rsid w:val="00B70834"/>
    <w:rsid w:val="00B8242A"/>
    <w:rsid w:val="00B840BC"/>
    <w:rsid w:val="00B87469"/>
    <w:rsid w:val="00B877BC"/>
    <w:rsid w:val="00B91233"/>
    <w:rsid w:val="00BA183F"/>
    <w:rsid w:val="00BB3A66"/>
    <w:rsid w:val="00BC0673"/>
    <w:rsid w:val="00BC65BA"/>
    <w:rsid w:val="00BF21CF"/>
    <w:rsid w:val="00BF3834"/>
    <w:rsid w:val="00BF450F"/>
    <w:rsid w:val="00C06BB6"/>
    <w:rsid w:val="00C15085"/>
    <w:rsid w:val="00C16DDD"/>
    <w:rsid w:val="00C16DED"/>
    <w:rsid w:val="00C22CAB"/>
    <w:rsid w:val="00C27663"/>
    <w:rsid w:val="00C3146A"/>
    <w:rsid w:val="00C32603"/>
    <w:rsid w:val="00C44429"/>
    <w:rsid w:val="00C4675D"/>
    <w:rsid w:val="00C47E92"/>
    <w:rsid w:val="00C51DA0"/>
    <w:rsid w:val="00C52DF4"/>
    <w:rsid w:val="00C56241"/>
    <w:rsid w:val="00C566EB"/>
    <w:rsid w:val="00C60AE1"/>
    <w:rsid w:val="00C61343"/>
    <w:rsid w:val="00C635C8"/>
    <w:rsid w:val="00C70BD1"/>
    <w:rsid w:val="00C7139C"/>
    <w:rsid w:val="00C727A5"/>
    <w:rsid w:val="00C81EB6"/>
    <w:rsid w:val="00C87E9E"/>
    <w:rsid w:val="00C910F9"/>
    <w:rsid w:val="00CA10F2"/>
    <w:rsid w:val="00CA211A"/>
    <w:rsid w:val="00CA3BEF"/>
    <w:rsid w:val="00CA493E"/>
    <w:rsid w:val="00CB35CB"/>
    <w:rsid w:val="00CB6EA3"/>
    <w:rsid w:val="00CC0472"/>
    <w:rsid w:val="00CC4CC5"/>
    <w:rsid w:val="00CC79E4"/>
    <w:rsid w:val="00CD17BD"/>
    <w:rsid w:val="00CE1EF8"/>
    <w:rsid w:val="00CE7F1C"/>
    <w:rsid w:val="00CF69DA"/>
    <w:rsid w:val="00D0523C"/>
    <w:rsid w:val="00D11B83"/>
    <w:rsid w:val="00D123AE"/>
    <w:rsid w:val="00D21B73"/>
    <w:rsid w:val="00D272FA"/>
    <w:rsid w:val="00D278FD"/>
    <w:rsid w:val="00D331D1"/>
    <w:rsid w:val="00D559ED"/>
    <w:rsid w:val="00D6243D"/>
    <w:rsid w:val="00D75BF6"/>
    <w:rsid w:val="00D764DB"/>
    <w:rsid w:val="00D777BE"/>
    <w:rsid w:val="00D9204D"/>
    <w:rsid w:val="00D93472"/>
    <w:rsid w:val="00DB26CE"/>
    <w:rsid w:val="00DC157F"/>
    <w:rsid w:val="00DC626F"/>
    <w:rsid w:val="00DD005F"/>
    <w:rsid w:val="00DD42DD"/>
    <w:rsid w:val="00E05460"/>
    <w:rsid w:val="00E07B5E"/>
    <w:rsid w:val="00E11062"/>
    <w:rsid w:val="00E14C34"/>
    <w:rsid w:val="00E2055B"/>
    <w:rsid w:val="00E26B02"/>
    <w:rsid w:val="00E34009"/>
    <w:rsid w:val="00E40F28"/>
    <w:rsid w:val="00E42143"/>
    <w:rsid w:val="00E440B8"/>
    <w:rsid w:val="00E4600F"/>
    <w:rsid w:val="00E46420"/>
    <w:rsid w:val="00E5366A"/>
    <w:rsid w:val="00E57FD2"/>
    <w:rsid w:val="00E7166B"/>
    <w:rsid w:val="00E87ACF"/>
    <w:rsid w:val="00E91730"/>
    <w:rsid w:val="00EA3246"/>
    <w:rsid w:val="00EA4184"/>
    <w:rsid w:val="00EA629B"/>
    <w:rsid w:val="00EA6EE3"/>
    <w:rsid w:val="00EB2307"/>
    <w:rsid w:val="00EB2FF6"/>
    <w:rsid w:val="00EC0027"/>
    <w:rsid w:val="00EC1E62"/>
    <w:rsid w:val="00EC30DE"/>
    <w:rsid w:val="00EC3694"/>
    <w:rsid w:val="00ED0087"/>
    <w:rsid w:val="00ED6712"/>
    <w:rsid w:val="00EE0935"/>
    <w:rsid w:val="00EE6744"/>
    <w:rsid w:val="00EF0C0A"/>
    <w:rsid w:val="00EF298A"/>
    <w:rsid w:val="00F00918"/>
    <w:rsid w:val="00F07B9C"/>
    <w:rsid w:val="00F13934"/>
    <w:rsid w:val="00F15857"/>
    <w:rsid w:val="00F166DF"/>
    <w:rsid w:val="00F17EE4"/>
    <w:rsid w:val="00F270FC"/>
    <w:rsid w:val="00F328F7"/>
    <w:rsid w:val="00F46042"/>
    <w:rsid w:val="00F52A17"/>
    <w:rsid w:val="00F550FD"/>
    <w:rsid w:val="00F734AB"/>
    <w:rsid w:val="00F97503"/>
    <w:rsid w:val="00F979FA"/>
    <w:rsid w:val="00FA11A1"/>
    <w:rsid w:val="00FA4771"/>
    <w:rsid w:val="00FB34D2"/>
    <w:rsid w:val="00FB5816"/>
    <w:rsid w:val="00FB6972"/>
    <w:rsid w:val="00FB782D"/>
    <w:rsid w:val="00FC0D0D"/>
    <w:rsid w:val="00FC5B88"/>
    <w:rsid w:val="00FC5F39"/>
    <w:rsid w:val="00FD56DF"/>
    <w:rsid w:val="00FE12B9"/>
    <w:rsid w:val="00FE7BE0"/>
    <w:rsid w:val="00FF1C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3AF0497E"/>
  <w15:docId w15:val="{B1854162-C954-4AD3-AA27-CA5411CEC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4184"/>
    <w:rPr>
      <w:sz w:val="22"/>
      <w:szCs w:val="24"/>
      <w:lang w:val="en-US" w:eastAsia="en-US"/>
    </w:rPr>
  </w:style>
  <w:style w:type="paragraph" w:styleId="Heading1">
    <w:name w:val="heading 1"/>
    <w:basedOn w:val="Normal"/>
    <w:next w:val="Normal"/>
    <w:qFormat/>
    <w:rsid w:val="002D6C9C"/>
    <w:pPr>
      <w:keepNext/>
      <w:outlineLvl w:val="0"/>
    </w:pPr>
    <w:rPr>
      <w:rFonts w:cs="Arial"/>
      <w:b/>
      <w:bCs/>
      <w:kern w:val="32"/>
      <w:sz w:val="40"/>
      <w:szCs w:val="32"/>
    </w:rPr>
  </w:style>
  <w:style w:type="paragraph" w:styleId="Heading2">
    <w:name w:val="heading 2"/>
    <w:basedOn w:val="Normal"/>
    <w:next w:val="Normal"/>
    <w:qFormat/>
    <w:rsid w:val="002D6C9C"/>
    <w:pPr>
      <w:keepNext/>
      <w:outlineLvl w:val="1"/>
    </w:pPr>
    <w:rPr>
      <w:rFonts w:cs="Arial"/>
      <w:b/>
      <w:bCs/>
      <w:iCs/>
      <w:sz w:val="20"/>
      <w:szCs w:val="28"/>
    </w:rPr>
  </w:style>
  <w:style w:type="paragraph" w:styleId="Heading3">
    <w:name w:val="heading 3"/>
    <w:basedOn w:val="Normal"/>
    <w:next w:val="Normal"/>
    <w:qFormat/>
    <w:rsid w:val="00A734C8"/>
    <w:pPr>
      <w:keepNext/>
      <w:spacing w:before="240" w:after="60"/>
      <w:outlineLvl w:val="2"/>
    </w:pPr>
    <w:rPr>
      <w:rFonts w:cs="Arial"/>
      <w:b/>
      <w:bCs/>
      <w:sz w:val="24"/>
      <w:szCs w:val="26"/>
    </w:rPr>
  </w:style>
  <w:style w:type="paragraph" w:styleId="Heading4">
    <w:name w:val="heading 4"/>
    <w:basedOn w:val="Normal"/>
    <w:next w:val="Normal"/>
    <w:qFormat/>
    <w:rsid w:val="00A734C8"/>
    <w:pPr>
      <w:keepNext/>
      <w:spacing w:before="240" w:after="60"/>
      <w:outlineLvl w:val="3"/>
    </w:pPr>
    <w:rPr>
      <w:bCs/>
      <w:sz w:val="1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A41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s">
    <w:name w:val="captions"/>
    <w:basedOn w:val="Normal"/>
    <w:rsid w:val="00D764DB"/>
    <w:rPr>
      <w:i/>
      <w:iCs/>
    </w:rPr>
  </w:style>
  <w:style w:type="character" w:customStyle="1" w:styleId="StyleVerdana10pt">
    <w:name w:val="Style Verdana 10 pt"/>
    <w:basedOn w:val="DefaultParagraphFont"/>
    <w:rsid w:val="00EA4184"/>
    <w:rPr>
      <w:rFonts w:ascii="Times New Roman" w:hAnsi="Times New Roman"/>
      <w:sz w:val="20"/>
    </w:rPr>
  </w:style>
  <w:style w:type="character" w:customStyle="1" w:styleId="StyleVerdana10ptBold">
    <w:name w:val="Style Verdana 10 pt Bold"/>
    <w:basedOn w:val="DefaultParagraphFont"/>
    <w:rsid w:val="00EA4184"/>
    <w:rPr>
      <w:rFonts w:ascii="Times New Roman" w:hAnsi="Times New Roman"/>
      <w:b/>
      <w:bCs/>
      <w:sz w:val="20"/>
    </w:rPr>
  </w:style>
  <w:style w:type="character" w:customStyle="1" w:styleId="StyleVerdana16pt">
    <w:name w:val="Style Verdana 16 pt"/>
    <w:basedOn w:val="DefaultParagraphFont"/>
    <w:rsid w:val="00EA4184"/>
    <w:rPr>
      <w:rFonts w:ascii="Times New Roman" w:hAnsi="Times New Roman"/>
      <w:sz w:val="32"/>
    </w:rPr>
  </w:style>
  <w:style w:type="character" w:customStyle="1" w:styleId="StyleVerdana20pt">
    <w:name w:val="Style Verdana 20 pt"/>
    <w:basedOn w:val="DefaultParagraphFont"/>
    <w:rsid w:val="00EA4184"/>
    <w:rPr>
      <w:rFonts w:ascii="Times New Roman" w:hAnsi="Times New Roman"/>
      <w:sz w:val="40"/>
    </w:rPr>
  </w:style>
  <w:style w:type="character" w:customStyle="1" w:styleId="StyleVerdana24pt">
    <w:name w:val="Style Verdana 24 pt"/>
    <w:basedOn w:val="DefaultParagraphFont"/>
    <w:rsid w:val="00EA4184"/>
    <w:rPr>
      <w:rFonts w:ascii="Times New Roman" w:hAnsi="Times New Roman"/>
      <w:sz w:val="48"/>
    </w:rPr>
  </w:style>
  <w:style w:type="paragraph" w:customStyle="1" w:styleId="Heading41">
    <w:name w:val="Heading 41"/>
    <w:basedOn w:val="Heading3"/>
    <w:next w:val="Heading4"/>
    <w:rsid w:val="002D6C9C"/>
    <w:rPr>
      <w:i/>
    </w:rPr>
  </w:style>
  <w:style w:type="paragraph" w:styleId="BodyText">
    <w:name w:val="Body Text"/>
    <w:basedOn w:val="Normal"/>
    <w:autoRedefine/>
    <w:rsid w:val="009533D9"/>
    <w:pPr>
      <w:widowControl w:val="0"/>
      <w:suppressAutoHyphens/>
      <w:spacing w:after="120" w:line="240" w:lineRule="exact"/>
      <w:jc w:val="both"/>
    </w:pPr>
    <w:rPr>
      <w:rFonts w:eastAsia="Times"/>
      <w:color w:val="000000"/>
      <w:kern w:val="20"/>
      <w:szCs w:val="22"/>
      <w:lang w:val="en-GB" w:eastAsia="zh-CN"/>
    </w:rPr>
  </w:style>
  <w:style w:type="paragraph" w:customStyle="1" w:styleId="SummaryHead">
    <w:name w:val="SummaryHead"/>
    <w:basedOn w:val="Normal"/>
    <w:rsid w:val="00510390"/>
    <w:pPr>
      <w:spacing w:after="120" w:line="280" w:lineRule="exact"/>
    </w:pPr>
    <w:rPr>
      <w:rFonts w:eastAsia="SimSun"/>
      <w:b/>
      <w:sz w:val="28"/>
      <w:szCs w:val="20"/>
      <w:lang w:val="en-GB" w:eastAsia="zh-CN"/>
    </w:rPr>
  </w:style>
  <w:style w:type="paragraph" w:styleId="Title">
    <w:name w:val="Title"/>
    <w:basedOn w:val="BodyText"/>
    <w:qFormat/>
    <w:rsid w:val="00AE0C80"/>
    <w:pPr>
      <w:spacing w:line="280" w:lineRule="exact"/>
      <w:jc w:val="center"/>
      <w:outlineLvl w:val="0"/>
    </w:pPr>
    <w:rPr>
      <w:b/>
      <w:sz w:val="28"/>
    </w:rPr>
  </w:style>
  <w:style w:type="paragraph" w:styleId="BalloonText">
    <w:name w:val="Balloon Text"/>
    <w:basedOn w:val="Normal"/>
    <w:semiHidden/>
    <w:rsid w:val="003B3CF1"/>
    <w:rPr>
      <w:rFonts w:ascii="Tahoma" w:hAnsi="Tahoma" w:cs="Tahoma"/>
      <w:sz w:val="16"/>
      <w:szCs w:val="16"/>
    </w:rPr>
  </w:style>
  <w:style w:type="character" w:styleId="Hyperlink">
    <w:name w:val="Hyperlink"/>
    <w:basedOn w:val="DefaultParagraphFont"/>
    <w:rsid w:val="00121095"/>
    <w:rPr>
      <w:color w:val="0000FF"/>
      <w:u w:val="single"/>
    </w:rPr>
  </w:style>
  <w:style w:type="paragraph" w:styleId="Header">
    <w:name w:val="header"/>
    <w:basedOn w:val="Normal"/>
    <w:link w:val="HeaderChar"/>
    <w:rsid w:val="006E0196"/>
    <w:pPr>
      <w:tabs>
        <w:tab w:val="center" w:pos="4320"/>
        <w:tab w:val="right" w:pos="8640"/>
      </w:tabs>
    </w:pPr>
  </w:style>
  <w:style w:type="paragraph" w:styleId="Footer">
    <w:name w:val="footer"/>
    <w:basedOn w:val="Normal"/>
    <w:link w:val="FooterChar"/>
    <w:rsid w:val="006E0196"/>
    <w:pPr>
      <w:tabs>
        <w:tab w:val="center" w:pos="4320"/>
        <w:tab w:val="right" w:pos="8640"/>
      </w:tabs>
    </w:pPr>
  </w:style>
  <w:style w:type="character" w:styleId="UnresolvedMention">
    <w:name w:val="Unresolved Mention"/>
    <w:basedOn w:val="DefaultParagraphFont"/>
    <w:uiPriority w:val="99"/>
    <w:semiHidden/>
    <w:unhideWhenUsed/>
    <w:rsid w:val="00EC3694"/>
    <w:rPr>
      <w:color w:val="605E5C"/>
      <w:shd w:val="clear" w:color="auto" w:fill="E1DFDD"/>
    </w:rPr>
  </w:style>
  <w:style w:type="character" w:customStyle="1" w:styleId="HeaderChar">
    <w:name w:val="Header Char"/>
    <w:basedOn w:val="DefaultParagraphFont"/>
    <w:link w:val="Header"/>
    <w:rsid w:val="002C3384"/>
    <w:rPr>
      <w:sz w:val="22"/>
      <w:szCs w:val="24"/>
      <w:lang w:val="en-US" w:eastAsia="en-US"/>
    </w:rPr>
  </w:style>
  <w:style w:type="character" w:customStyle="1" w:styleId="FooterChar">
    <w:name w:val="Footer Char"/>
    <w:basedOn w:val="DefaultParagraphFont"/>
    <w:link w:val="Footer"/>
    <w:uiPriority w:val="99"/>
    <w:rsid w:val="002C3384"/>
    <w:rPr>
      <w:sz w:val="22"/>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4178315">
      <w:bodyDiv w:val="1"/>
      <w:marLeft w:val="0"/>
      <w:marRight w:val="0"/>
      <w:marTop w:val="0"/>
      <w:marBottom w:val="0"/>
      <w:divBdr>
        <w:top w:val="none" w:sz="0" w:space="0" w:color="auto"/>
        <w:left w:val="none" w:sz="0" w:space="0" w:color="auto"/>
        <w:bottom w:val="none" w:sz="0" w:space="0" w:color="auto"/>
        <w:right w:val="none" w:sz="0" w:space="0" w:color="auto"/>
      </w:divBdr>
      <w:divsChild>
        <w:div w:id="1020282015">
          <w:marLeft w:val="0"/>
          <w:marRight w:val="0"/>
          <w:marTop w:val="0"/>
          <w:marBottom w:val="0"/>
          <w:divBdr>
            <w:top w:val="none" w:sz="0" w:space="0" w:color="auto"/>
            <w:left w:val="none" w:sz="0" w:space="0" w:color="auto"/>
            <w:bottom w:val="none" w:sz="0" w:space="0" w:color="auto"/>
            <w:right w:val="none" w:sz="0" w:space="0" w:color="auto"/>
          </w:divBdr>
          <w:divsChild>
            <w:div w:id="35481485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990250355">
      <w:bodyDiv w:val="1"/>
      <w:marLeft w:val="0"/>
      <w:marRight w:val="0"/>
      <w:marTop w:val="0"/>
      <w:marBottom w:val="0"/>
      <w:divBdr>
        <w:top w:val="none" w:sz="0" w:space="0" w:color="auto"/>
        <w:left w:val="none" w:sz="0" w:space="0" w:color="auto"/>
        <w:bottom w:val="none" w:sz="0" w:space="0" w:color="auto"/>
        <w:right w:val="none" w:sz="0" w:space="0" w:color="auto"/>
      </w:divBdr>
      <w:divsChild>
        <w:div w:id="265617786">
          <w:marLeft w:val="0"/>
          <w:marRight w:val="0"/>
          <w:marTop w:val="0"/>
          <w:marBottom w:val="0"/>
          <w:divBdr>
            <w:top w:val="none" w:sz="0" w:space="0" w:color="auto"/>
            <w:left w:val="none" w:sz="0" w:space="0" w:color="auto"/>
            <w:bottom w:val="none" w:sz="0" w:space="0" w:color="auto"/>
            <w:right w:val="none" w:sz="0" w:space="0" w:color="auto"/>
          </w:divBdr>
          <w:divsChild>
            <w:div w:id="69881854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firat@iabse.org" TargetMode="Externa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sseln\AppData\Local\Microsoft\Windows\Temporary%20Internet%20Files\Content.MSO\62E0948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62E09482</Template>
  <TotalTime>14</TotalTime>
  <Pages>1</Pages>
  <Words>1118</Words>
  <Characters>6375</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IABSE</Company>
  <LinksUpToDate>false</LinksUpToDate>
  <CharactersWithSpaces>7479</CharactersWithSpaces>
  <SharedDoc>false</SharedDoc>
  <HLinks>
    <vt:vector size="6" baseType="variant">
      <vt:variant>
        <vt:i4>852020</vt:i4>
      </vt:variant>
      <vt:variant>
        <vt:i4>0</vt:i4>
      </vt:variant>
      <vt:variant>
        <vt:i4>0</vt:i4>
      </vt:variant>
      <vt:variant>
        <vt:i4>5</vt:i4>
      </vt:variant>
      <vt:variant>
        <vt:lpwstr>mailto:secretariat@iabse.org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FCICEK</dc:creator>
  <cp:lastModifiedBy>FCICEK</cp:lastModifiedBy>
  <cp:revision>15</cp:revision>
  <cp:lastPrinted>2015-04-23T12:36:00Z</cp:lastPrinted>
  <dcterms:created xsi:type="dcterms:W3CDTF">2019-12-18T10:27:00Z</dcterms:created>
  <dcterms:modified xsi:type="dcterms:W3CDTF">2020-03-27T09:02:00Z</dcterms:modified>
</cp:coreProperties>
</file>